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5F31F617" w:rsidR="00B4427C" w:rsidRDefault="00A1275E" w:rsidP="00177D33">
      <w:pPr>
        <w:pStyle w:val="Heading1"/>
      </w:pPr>
      <w:bookmarkStart w:id="0" w:name="_Toc145507558"/>
      <w:r>
        <w:t xml:space="preserve">Virtual </w:t>
      </w:r>
      <w:r w:rsidR="00B55211">
        <w:t xml:space="preserve">Public </w:t>
      </w:r>
      <w:r w:rsidR="00012AE1">
        <w:t>Meeting</w:t>
      </w:r>
      <w:bookmarkEnd w:id="0"/>
      <w:r w:rsidR="006A7505">
        <w:t xml:space="preserve"> Plan Checklist</w:t>
      </w:r>
    </w:p>
    <w:p w14:paraId="00DEEC96" w14:textId="77777777" w:rsidR="006A7505" w:rsidRPr="00012AE1" w:rsidRDefault="006A7505" w:rsidP="006A7505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For more information on public meeting</w:t>
      </w:r>
      <w:r w:rsidRPr="00012AE1">
        <w:rPr>
          <w:rFonts w:cstheme="minorHAnsi"/>
          <w:b/>
          <w:sz w:val="20"/>
          <w:szCs w:val="20"/>
        </w:rPr>
        <w:t xml:space="preserve"> templates, guidance documents, and examples</w:t>
      </w:r>
      <w:r>
        <w:rPr>
          <w:rFonts w:cstheme="minorHAnsi"/>
          <w:b/>
          <w:sz w:val="20"/>
          <w:szCs w:val="20"/>
        </w:rPr>
        <w:t>, please refer to INDOT’s Public Involvement Toolbox website</w:t>
      </w:r>
      <w:r w:rsidRPr="00012AE1">
        <w:rPr>
          <w:rFonts w:cstheme="minorHAnsi"/>
          <w:b/>
          <w:sz w:val="20"/>
          <w:szCs w:val="20"/>
        </w:rPr>
        <w:t>.</w:t>
      </w:r>
    </w:p>
    <w:p w14:paraId="39FF3EE1" w14:textId="77777777" w:rsidR="00012AE1" w:rsidRPr="00012AE1" w:rsidRDefault="00012AE1" w:rsidP="00012AE1">
      <w:pPr>
        <w:rPr>
          <w:rFonts w:cstheme="minorHAnsi"/>
          <w:b/>
          <w:sz w:val="20"/>
          <w:szCs w:val="20"/>
        </w:rPr>
      </w:pPr>
    </w:p>
    <w:p w14:paraId="55DCD599" w14:textId="389109F9" w:rsidR="00DD18A1" w:rsidRPr="006A7505" w:rsidRDefault="006A4484" w:rsidP="006A7505">
      <w:pPr>
        <w:pStyle w:val="BodyText"/>
        <w:rPr>
          <w:rFonts w:cstheme="minorHAnsi"/>
          <w:bCs/>
        </w:rPr>
      </w:pPr>
      <w:r>
        <w:rPr>
          <w:rFonts w:cstheme="minorHAnsi"/>
          <w:bCs/>
        </w:rPr>
        <w:t>Des/ Contract #:</w:t>
      </w:r>
      <w:r w:rsidRPr="00012AE1">
        <w:rPr>
          <w:rFonts w:cstheme="minorHAnsi"/>
          <w:bCs/>
        </w:rPr>
        <w:t xml:space="preserve"> </w:t>
      </w:r>
      <w:r w:rsidR="00012AE1" w:rsidRPr="00012AE1">
        <w:rPr>
          <w:rFonts w:cstheme="minorHAnsi"/>
          <w:bCs/>
        </w:rPr>
        <w:t>___________________</w:t>
      </w:r>
      <w:r w:rsidR="006A7505">
        <w:rPr>
          <w:rFonts w:cstheme="minorHAnsi"/>
          <w:bCs/>
        </w:rPr>
        <w:t xml:space="preserve">________      </w:t>
      </w:r>
      <w:r w:rsidR="00012AE1" w:rsidRPr="00012AE1">
        <w:rPr>
          <w:rFonts w:cstheme="minorHAnsi"/>
          <w:bCs/>
        </w:rPr>
        <w:t>Project Name:__________________</w:t>
      </w:r>
      <w:r w:rsidR="006A7505">
        <w:rPr>
          <w:rFonts w:cstheme="minorHAnsi"/>
          <w:bCs/>
        </w:rPr>
        <w:t>_______________________________________</w:t>
      </w:r>
    </w:p>
    <w:tbl>
      <w:tblPr>
        <w:tblStyle w:val="TableGrid"/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743"/>
        <w:gridCol w:w="2968"/>
        <w:gridCol w:w="605"/>
        <w:gridCol w:w="4949"/>
        <w:gridCol w:w="485"/>
        <w:gridCol w:w="2741"/>
      </w:tblGrid>
      <w:tr w:rsidR="008F7103" w:rsidRPr="006A7505" w14:paraId="5D0A8E02" w14:textId="77777777" w:rsidTr="006A7505">
        <w:trPr>
          <w:jc w:val="center"/>
        </w:trPr>
        <w:tc>
          <w:tcPr>
            <w:tcW w:w="1485" w:type="pct"/>
            <w:gridSpan w:val="2"/>
            <w:shd w:val="clear" w:color="auto" w:fill="00338D"/>
          </w:tcPr>
          <w:p w14:paraId="61B00D2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sz w:val="18"/>
                <w:szCs w:val="18"/>
              </w:rPr>
              <w:t>MEETING DETAILS</w:t>
            </w:r>
          </w:p>
        </w:tc>
        <w:tc>
          <w:tcPr>
            <w:tcW w:w="2223" w:type="pct"/>
            <w:gridSpan w:val="2"/>
            <w:shd w:val="clear" w:color="auto" w:fill="00338D"/>
          </w:tcPr>
          <w:p w14:paraId="39F684F6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sz w:val="18"/>
                <w:szCs w:val="18"/>
              </w:rPr>
              <w:t>HANDOUTS/DISPLAYS/EXHIBITS</w:t>
            </w:r>
          </w:p>
        </w:tc>
        <w:tc>
          <w:tcPr>
            <w:tcW w:w="1291" w:type="pct"/>
            <w:gridSpan w:val="2"/>
            <w:shd w:val="clear" w:color="auto" w:fill="00338D"/>
          </w:tcPr>
          <w:p w14:paraId="4157B6BF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sz w:val="18"/>
                <w:szCs w:val="18"/>
              </w:rPr>
              <w:t>DOCUMENTS</w:t>
            </w:r>
          </w:p>
        </w:tc>
      </w:tr>
      <w:tr w:rsidR="006A7505" w:rsidRPr="006A7505" w14:paraId="2433145D" w14:textId="77777777" w:rsidTr="006A7505">
        <w:trPr>
          <w:jc w:val="center"/>
        </w:trPr>
        <w:tc>
          <w:tcPr>
            <w:tcW w:w="1485" w:type="pct"/>
            <w:gridSpan w:val="2"/>
          </w:tcPr>
          <w:p w14:paraId="2F3C3ADD" w14:textId="09484B19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Date</w:t>
            </w:r>
            <w:r>
              <w:rPr>
                <w:rFonts w:cstheme="minorHAnsi"/>
                <w:color w:val="000000"/>
                <w:sz w:val="18"/>
                <w:szCs w:val="18"/>
              </w:rPr>
              <w:t>:</w:t>
            </w:r>
          </w:p>
        </w:tc>
        <w:tc>
          <w:tcPr>
            <w:tcW w:w="242" w:type="pct"/>
          </w:tcPr>
          <w:p w14:paraId="34AAF6F2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1DD06068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Agenda</w:t>
            </w:r>
          </w:p>
        </w:tc>
        <w:tc>
          <w:tcPr>
            <w:tcW w:w="194" w:type="pct"/>
          </w:tcPr>
          <w:p w14:paraId="5E0F3BFD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097D3A52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Technical Reports</w:t>
            </w:r>
          </w:p>
        </w:tc>
      </w:tr>
      <w:tr w:rsidR="006A7505" w:rsidRPr="006A7505" w14:paraId="0A0058C2" w14:textId="77777777" w:rsidTr="006A7505">
        <w:trPr>
          <w:jc w:val="center"/>
        </w:trPr>
        <w:tc>
          <w:tcPr>
            <w:tcW w:w="1485" w:type="pct"/>
            <w:gridSpan w:val="2"/>
          </w:tcPr>
          <w:p w14:paraId="76A0DDD4" w14:textId="6BD45D02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Time</w:t>
            </w:r>
            <w:r>
              <w:rPr>
                <w:rFonts w:cstheme="minorHAnsi"/>
                <w:color w:val="000000"/>
                <w:sz w:val="18"/>
                <w:szCs w:val="18"/>
              </w:rPr>
              <w:t>:</w:t>
            </w:r>
          </w:p>
        </w:tc>
        <w:tc>
          <w:tcPr>
            <w:tcW w:w="242" w:type="pct"/>
          </w:tcPr>
          <w:p w14:paraId="146AF5B8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6661564E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Sign-in Sheet</w:t>
            </w:r>
          </w:p>
        </w:tc>
        <w:tc>
          <w:tcPr>
            <w:tcW w:w="194" w:type="pct"/>
          </w:tcPr>
          <w:p w14:paraId="3F38CC99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010DD065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Environmental Reports</w:t>
            </w:r>
          </w:p>
        </w:tc>
      </w:tr>
      <w:tr w:rsidR="006A7505" w:rsidRPr="006A7505" w14:paraId="2E0A9D27" w14:textId="77777777" w:rsidTr="006A7505">
        <w:trPr>
          <w:jc w:val="center"/>
        </w:trPr>
        <w:tc>
          <w:tcPr>
            <w:tcW w:w="1485" w:type="pct"/>
            <w:gridSpan w:val="2"/>
          </w:tcPr>
          <w:p w14:paraId="716B84B5" w14:textId="5B07F373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6A7505">
              <w:rPr>
                <w:rFonts w:eastAsiaTheme="majorEastAsia" w:cstheme="minorHAnsi"/>
                <w:sz w:val="18"/>
                <w:szCs w:val="18"/>
              </w:rPr>
              <w:t>Presentation Time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242" w:type="pct"/>
          </w:tcPr>
          <w:p w14:paraId="44CEFA41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53637C09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Mapping w/Construction Limits, Alternative(s), &amp; Impacts Clearly Defined</w:t>
            </w:r>
          </w:p>
        </w:tc>
        <w:tc>
          <w:tcPr>
            <w:tcW w:w="194" w:type="pct"/>
          </w:tcPr>
          <w:p w14:paraId="2A9A38BE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797F91D5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Environmental Document</w:t>
            </w:r>
          </w:p>
        </w:tc>
      </w:tr>
      <w:tr w:rsidR="006A7505" w:rsidRPr="006A7505" w14:paraId="7020E0EF" w14:textId="77777777" w:rsidTr="006A7505">
        <w:trPr>
          <w:jc w:val="center"/>
        </w:trPr>
        <w:tc>
          <w:tcPr>
            <w:tcW w:w="1485" w:type="pct"/>
            <w:gridSpan w:val="2"/>
          </w:tcPr>
          <w:p w14:paraId="55BE9631" w14:textId="744A87A3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Cs/>
                <w:sz w:val="18"/>
                <w:szCs w:val="18"/>
              </w:rPr>
            </w:pPr>
            <w:r>
              <w:rPr>
                <w:rFonts w:eastAsiaTheme="majorEastAsia" w:cstheme="minorHAnsi"/>
                <w:bCs/>
                <w:sz w:val="18"/>
                <w:szCs w:val="18"/>
              </w:rPr>
              <w:t>Virtual Platform:</w:t>
            </w:r>
          </w:p>
        </w:tc>
        <w:tc>
          <w:tcPr>
            <w:tcW w:w="242" w:type="pct"/>
          </w:tcPr>
          <w:p w14:paraId="0B94BAE2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63D224D9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History/Purpose &amp; Need</w:t>
            </w:r>
          </w:p>
        </w:tc>
        <w:tc>
          <w:tcPr>
            <w:tcW w:w="194" w:type="pct"/>
          </w:tcPr>
          <w:p w14:paraId="0FDC943E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1C2FC839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Alternatives Evaluation Report</w:t>
            </w:r>
          </w:p>
        </w:tc>
      </w:tr>
      <w:tr w:rsidR="008F7103" w:rsidRPr="006A7505" w14:paraId="3CCE2806" w14:textId="77777777" w:rsidTr="006A7505">
        <w:trPr>
          <w:jc w:val="center"/>
        </w:trPr>
        <w:tc>
          <w:tcPr>
            <w:tcW w:w="1485" w:type="pct"/>
            <w:gridSpan w:val="2"/>
            <w:shd w:val="clear" w:color="auto" w:fill="F2F2F2" w:themeFill="background2" w:themeFillShade="F2"/>
          </w:tcPr>
          <w:p w14:paraId="386233C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sz w:val="18"/>
                <w:szCs w:val="18"/>
              </w:rPr>
              <w:t>NOTIFICATION METHODS</w:t>
            </w:r>
          </w:p>
        </w:tc>
        <w:tc>
          <w:tcPr>
            <w:tcW w:w="242" w:type="pct"/>
          </w:tcPr>
          <w:p w14:paraId="2A6A066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40858453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Description</w:t>
            </w:r>
          </w:p>
        </w:tc>
        <w:tc>
          <w:tcPr>
            <w:tcW w:w="194" w:type="pct"/>
          </w:tcPr>
          <w:p w14:paraId="5D32403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6BD74710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Feasibility Study</w:t>
            </w:r>
          </w:p>
        </w:tc>
      </w:tr>
      <w:tr w:rsidR="008F7103" w:rsidRPr="006A7505" w14:paraId="69B62043" w14:textId="77777777" w:rsidTr="006A7505">
        <w:trPr>
          <w:jc w:val="center"/>
        </w:trPr>
        <w:tc>
          <w:tcPr>
            <w:tcW w:w="297" w:type="pct"/>
            <w:vAlign w:val="bottom"/>
          </w:tcPr>
          <w:p w14:paraId="4BE247B8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8" w:type="pct"/>
          </w:tcPr>
          <w:p w14:paraId="42E63A01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Public Notification Letter</w:t>
            </w:r>
          </w:p>
        </w:tc>
        <w:tc>
          <w:tcPr>
            <w:tcW w:w="242" w:type="pct"/>
          </w:tcPr>
          <w:p w14:paraId="154C223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24CA4AE4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Right-of-Way Plan Sheets (Aerial w/parcel lines)</w:t>
            </w:r>
          </w:p>
        </w:tc>
        <w:tc>
          <w:tcPr>
            <w:tcW w:w="194" w:type="pct"/>
          </w:tcPr>
          <w:p w14:paraId="7FA7C04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61894202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Traffic Study</w:t>
            </w:r>
          </w:p>
        </w:tc>
      </w:tr>
      <w:tr w:rsidR="008F7103" w:rsidRPr="006A7505" w14:paraId="0F2EE49C" w14:textId="77777777" w:rsidTr="006A7505">
        <w:trPr>
          <w:jc w:val="center"/>
        </w:trPr>
        <w:tc>
          <w:tcPr>
            <w:tcW w:w="297" w:type="pct"/>
            <w:vAlign w:val="bottom"/>
          </w:tcPr>
          <w:p w14:paraId="0B00ACD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8" w:type="pct"/>
          </w:tcPr>
          <w:p w14:paraId="33F48429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Stakeholder Notification/Invitation</w:t>
            </w:r>
          </w:p>
        </w:tc>
        <w:tc>
          <w:tcPr>
            <w:tcW w:w="242" w:type="pct"/>
          </w:tcPr>
          <w:p w14:paraId="467EE59F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0D3BDE9B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Design Plans</w:t>
            </w:r>
          </w:p>
        </w:tc>
        <w:tc>
          <w:tcPr>
            <w:tcW w:w="194" w:type="pct"/>
          </w:tcPr>
          <w:p w14:paraId="4CD78B9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041405CB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Safety Study</w:t>
            </w:r>
          </w:p>
        </w:tc>
      </w:tr>
      <w:tr w:rsidR="008F7103" w:rsidRPr="006A7505" w14:paraId="51808018" w14:textId="77777777" w:rsidTr="006A7505">
        <w:trPr>
          <w:jc w:val="center"/>
        </w:trPr>
        <w:tc>
          <w:tcPr>
            <w:tcW w:w="297" w:type="pct"/>
            <w:vAlign w:val="bottom"/>
          </w:tcPr>
          <w:p w14:paraId="1505006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8" w:type="pct"/>
            <w:vAlign w:val="center"/>
          </w:tcPr>
          <w:p w14:paraId="7BEE2192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News Release</w:t>
            </w:r>
          </w:p>
        </w:tc>
        <w:tc>
          <w:tcPr>
            <w:tcW w:w="242" w:type="pct"/>
          </w:tcPr>
          <w:p w14:paraId="798AE548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608AF61D" w14:textId="7C6D757C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Environmental Resources (Noise, Section 106, Section 4(f))</w:t>
            </w:r>
          </w:p>
        </w:tc>
        <w:tc>
          <w:tcPr>
            <w:tcW w:w="194" w:type="pct"/>
          </w:tcPr>
          <w:p w14:paraId="4E109339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6CECBFA1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8F7103" w:rsidRPr="006A7505" w14:paraId="37D6F006" w14:textId="77777777" w:rsidTr="006A7505">
        <w:trPr>
          <w:jc w:val="center"/>
        </w:trPr>
        <w:tc>
          <w:tcPr>
            <w:tcW w:w="297" w:type="pct"/>
            <w:vAlign w:val="bottom"/>
          </w:tcPr>
          <w:p w14:paraId="49BEF541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88" w:type="pct"/>
          </w:tcPr>
          <w:p w14:paraId="3DD3A4F7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Newspaper Advertisement</w:t>
            </w:r>
          </w:p>
        </w:tc>
        <w:tc>
          <w:tcPr>
            <w:tcW w:w="242" w:type="pct"/>
          </w:tcPr>
          <w:p w14:paraId="7B6C7636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0AFFF7B2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Impacts Matrix</w:t>
            </w:r>
          </w:p>
        </w:tc>
        <w:tc>
          <w:tcPr>
            <w:tcW w:w="1291" w:type="pct"/>
            <w:gridSpan w:val="2"/>
            <w:shd w:val="clear" w:color="auto" w:fill="F2F2F2" w:themeFill="background2" w:themeFillShade="F2"/>
          </w:tcPr>
          <w:p w14:paraId="18CE27BB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sz w:val="18"/>
                <w:szCs w:val="18"/>
              </w:rPr>
              <w:t>OTHER PI ACTIVITIES</w:t>
            </w:r>
          </w:p>
        </w:tc>
      </w:tr>
      <w:tr w:rsidR="008F7103" w:rsidRPr="006A7505" w14:paraId="1397D7E2" w14:textId="77777777" w:rsidTr="006A7505">
        <w:trPr>
          <w:jc w:val="center"/>
        </w:trPr>
        <w:tc>
          <w:tcPr>
            <w:tcW w:w="297" w:type="pct"/>
            <w:vAlign w:val="bottom"/>
          </w:tcPr>
          <w:p w14:paraId="4BC2EDC5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8" w:type="pct"/>
          </w:tcPr>
          <w:p w14:paraId="1028855F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Newsletter</w:t>
            </w:r>
          </w:p>
        </w:tc>
        <w:tc>
          <w:tcPr>
            <w:tcW w:w="242" w:type="pct"/>
          </w:tcPr>
          <w:p w14:paraId="7D914914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49AD6D9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Comment Form</w:t>
            </w:r>
          </w:p>
        </w:tc>
        <w:tc>
          <w:tcPr>
            <w:tcW w:w="194" w:type="pct"/>
          </w:tcPr>
          <w:p w14:paraId="1D5308D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1587BE2F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Stakeholder Consultation</w:t>
            </w:r>
          </w:p>
        </w:tc>
      </w:tr>
      <w:tr w:rsidR="008F7103" w:rsidRPr="006A7505" w14:paraId="4C571622" w14:textId="77777777" w:rsidTr="006A7505">
        <w:trPr>
          <w:jc w:val="center"/>
        </w:trPr>
        <w:tc>
          <w:tcPr>
            <w:tcW w:w="297" w:type="pct"/>
          </w:tcPr>
          <w:p w14:paraId="4341C587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188" w:type="pct"/>
          </w:tcPr>
          <w:p w14:paraId="4D43B05F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Mail Insert</w:t>
            </w:r>
          </w:p>
        </w:tc>
        <w:tc>
          <w:tcPr>
            <w:tcW w:w="242" w:type="pct"/>
          </w:tcPr>
          <w:p w14:paraId="38D20EAB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6D898E02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Sign-up for project e-mail updates/newsletters</w:t>
            </w:r>
          </w:p>
        </w:tc>
        <w:tc>
          <w:tcPr>
            <w:tcW w:w="194" w:type="pct"/>
          </w:tcPr>
          <w:p w14:paraId="5119E567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698271D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Stakeholder Meetings</w:t>
            </w:r>
          </w:p>
        </w:tc>
      </w:tr>
      <w:tr w:rsidR="008F7103" w:rsidRPr="006A7505" w14:paraId="131BA25C" w14:textId="77777777" w:rsidTr="006A7505">
        <w:trPr>
          <w:jc w:val="center"/>
        </w:trPr>
        <w:tc>
          <w:tcPr>
            <w:tcW w:w="297" w:type="pct"/>
          </w:tcPr>
          <w:p w14:paraId="43F8F0F1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188" w:type="pct"/>
          </w:tcPr>
          <w:p w14:paraId="4040182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Website</w:t>
            </w:r>
          </w:p>
        </w:tc>
        <w:tc>
          <w:tcPr>
            <w:tcW w:w="242" w:type="pct"/>
          </w:tcPr>
          <w:p w14:paraId="75EC7340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0B0E5697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NEPA Assignment Poster/Brochures</w:t>
            </w:r>
          </w:p>
        </w:tc>
        <w:tc>
          <w:tcPr>
            <w:tcW w:w="194" w:type="pct"/>
          </w:tcPr>
          <w:p w14:paraId="401C878B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2188AB2D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Workshops</w:t>
            </w:r>
          </w:p>
        </w:tc>
      </w:tr>
      <w:tr w:rsidR="008F7103" w:rsidRPr="006A7505" w14:paraId="3DB83BCC" w14:textId="77777777" w:rsidTr="006A7505">
        <w:trPr>
          <w:jc w:val="center"/>
        </w:trPr>
        <w:tc>
          <w:tcPr>
            <w:tcW w:w="297" w:type="pct"/>
          </w:tcPr>
          <w:p w14:paraId="26306210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188" w:type="pct"/>
          </w:tcPr>
          <w:p w14:paraId="292ED3F5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Social Media</w:t>
            </w:r>
          </w:p>
        </w:tc>
        <w:tc>
          <w:tcPr>
            <w:tcW w:w="242" w:type="pct"/>
          </w:tcPr>
          <w:p w14:paraId="0486372C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2BFF4C4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Consulting Party Applications (if applicable)</w:t>
            </w:r>
          </w:p>
        </w:tc>
        <w:tc>
          <w:tcPr>
            <w:tcW w:w="194" w:type="pct"/>
          </w:tcPr>
          <w:p w14:paraId="7C1F2473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51C640FE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Focus Groups</w:t>
            </w:r>
          </w:p>
        </w:tc>
      </w:tr>
      <w:tr w:rsidR="008F7103" w:rsidRPr="006A7505" w14:paraId="24FDFEB7" w14:textId="77777777" w:rsidTr="006A7505">
        <w:trPr>
          <w:jc w:val="center"/>
        </w:trPr>
        <w:tc>
          <w:tcPr>
            <w:tcW w:w="297" w:type="pct"/>
          </w:tcPr>
          <w:p w14:paraId="5FDACDAF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188" w:type="pct"/>
          </w:tcPr>
          <w:p w14:paraId="6811A4D6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Email Notification</w:t>
            </w:r>
          </w:p>
        </w:tc>
        <w:tc>
          <w:tcPr>
            <w:tcW w:w="242" w:type="pct"/>
          </w:tcPr>
          <w:p w14:paraId="07EDA606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4306E675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Open Microphone Registration (if applicable) &amp; Guidelines/Ground Rules</w:t>
            </w:r>
          </w:p>
        </w:tc>
        <w:tc>
          <w:tcPr>
            <w:tcW w:w="194" w:type="pct"/>
          </w:tcPr>
          <w:p w14:paraId="7AC3EBC5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4938D987" w14:textId="77777777" w:rsidR="008F7103" w:rsidRPr="006A7505" w:rsidRDefault="008F7103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Media Presentations</w:t>
            </w:r>
          </w:p>
        </w:tc>
      </w:tr>
      <w:tr w:rsidR="006A7505" w:rsidRPr="006A7505" w14:paraId="4C0C2CD7" w14:textId="77777777" w:rsidTr="006A7505">
        <w:trPr>
          <w:jc w:val="center"/>
        </w:trPr>
        <w:tc>
          <w:tcPr>
            <w:tcW w:w="1485" w:type="pct"/>
            <w:gridSpan w:val="2"/>
            <w:vMerge w:val="restart"/>
          </w:tcPr>
          <w:p w14:paraId="00F206ED" w14:textId="2D7ABD98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bCs/>
                <w:sz w:val="18"/>
                <w:szCs w:val="18"/>
              </w:rPr>
              <w:t>Notes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242" w:type="pct"/>
          </w:tcPr>
          <w:p w14:paraId="60007562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0CA40ECB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Manager Business Cards</w:t>
            </w:r>
          </w:p>
        </w:tc>
        <w:tc>
          <w:tcPr>
            <w:tcW w:w="194" w:type="pct"/>
          </w:tcPr>
          <w:p w14:paraId="0CD826B0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097" w:type="pct"/>
          </w:tcPr>
          <w:p w14:paraId="5B50F677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Resource-Specific PI (Noise, Section 106, etc.)</w:t>
            </w:r>
          </w:p>
        </w:tc>
      </w:tr>
      <w:tr w:rsidR="006A7505" w:rsidRPr="006A7505" w14:paraId="0BEC355B" w14:textId="77777777" w:rsidTr="006A7505">
        <w:trPr>
          <w:jc w:val="center"/>
        </w:trPr>
        <w:tc>
          <w:tcPr>
            <w:tcW w:w="1485" w:type="pct"/>
            <w:gridSpan w:val="2"/>
            <w:vMerge/>
          </w:tcPr>
          <w:p w14:paraId="2FFE7BA6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242" w:type="pct"/>
          </w:tcPr>
          <w:p w14:paraId="50DA62ED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6511ECD8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Existing &amp; Future Conditions Picture(s)/Artist Rendering(s)</w:t>
            </w:r>
          </w:p>
        </w:tc>
        <w:tc>
          <w:tcPr>
            <w:tcW w:w="1291" w:type="pct"/>
            <w:gridSpan w:val="2"/>
            <w:vMerge w:val="restart"/>
          </w:tcPr>
          <w:p w14:paraId="6057307E" w14:textId="71981958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b/>
                <w:sz w:val="18"/>
                <w:szCs w:val="18"/>
              </w:rPr>
            </w:pPr>
            <w:r>
              <w:rPr>
                <w:rFonts w:eastAsiaTheme="majorEastAsia" w:cstheme="minorHAnsi"/>
                <w:b/>
                <w:sz w:val="18"/>
                <w:szCs w:val="18"/>
              </w:rPr>
              <w:t>Notes:</w:t>
            </w:r>
          </w:p>
        </w:tc>
      </w:tr>
      <w:tr w:rsidR="006A7505" w:rsidRPr="006A7505" w14:paraId="4DDBDBA8" w14:textId="77777777" w:rsidTr="006A7505">
        <w:trPr>
          <w:jc w:val="center"/>
        </w:trPr>
        <w:tc>
          <w:tcPr>
            <w:tcW w:w="1485" w:type="pct"/>
            <w:gridSpan w:val="2"/>
            <w:vMerge/>
          </w:tcPr>
          <w:p w14:paraId="295A79EE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242" w:type="pct"/>
          </w:tcPr>
          <w:p w14:paraId="0F04781B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398052B7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Timeline</w:t>
            </w:r>
          </w:p>
        </w:tc>
        <w:tc>
          <w:tcPr>
            <w:tcW w:w="1291" w:type="pct"/>
            <w:gridSpan w:val="2"/>
            <w:vMerge/>
          </w:tcPr>
          <w:p w14:paraId="01B9BEDD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6A7505" w:rsidRPr="006A7505" w14:paraId="462BB9E2" w14:textId="77777777" w:rsidTr="006A7505">
        <w:trPr>
          <w:jc w:val="center"/>
        </w:trPr>
        <w:tc>
          <w:tcPr>
            <w:tcW w:w="1485" w:type="pct"/>
            <w:gridSpan w:val="2"/>
            <w:vMerge/>
          </w:tcPr>
          <w:p w14:paraId="7586854B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242" w:type="pct"/>
          </w:tcPr>
          <w:p w14:paraId="44B48D40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5D9BA598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Decision-Making Process chart that shows next steps</w:t>
            </w:r>
          </w:p>
        </w:tc>
        <w:tc>
          <w:tcPr>
            <w:tcW w:w="1291" w:type="pct"/>
            <w:gridSpan w:val="2"/>
            <w:vMerge/>
          </w:tcPr>
          <w:p w14:paraId="4348427E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6A7505" w:rsidRPr="006A7505" w14:paraId="428F06E7" w14:textId="77777777" w:rsidTr="006A7505">
        <w:trPr>
          <w:jc w:val="center"/>
        </w:trPr>
        <w:tc>
          <w:tcPr>
            <w:tcW w:w="1485" w:type="pct"/>
            <w:gridSpan w:val="2"/>
            <w:vMerge/>
          </w:tcPr>
          <w:p w14:paraId="520BA1E9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242" w:type="pct"/>
          </w:tcPr>
          <w:p w14:paraId="234F4B3A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b/>
                <w:sz w:val="18"/>
                <w:szCs w:val="18"/>
              </w:rPr>
            </w:pPr>
          </w:p>
        </w:tc>
        <w:tc>
          <w:tcPr>
            <w:tcW w:w="1981" w:type="pct"/>
          </w:tcPr>
          <w:p w14:paraId="3405B2E8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Project Brochure</w:t>
            </w:r>
          </w:p>
        </w:tc>
        <w:tc>
          <w:tcPr>
            <w:tcW w:w="1291" w:type="pct"/>
            <w:gridSpan w:val="2"/>
            <w:vMerge/>
          </w:tcPr>
          <w:p w14:paraId="67D71D61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  <w:tr w:rsidR="006A7505" w:rsidRPr="006A7505" w14:paraId="3BB06859" w14:textId="77777777" w:rsidTr="006A7505">
        <w:trPr>
          <w:trHeight w:val="2231"/>
          <w:jc w:val="center"/>
        </w:trPr>
        <w:tc>
          <w:tcPr>
            <w:tcW w:w="1485" w:type="pct"/>
            <w:gridSpan w:val="2"/>
            <w:vMerge/>
          </w:tcPr>
          <w:p w14:paraId="14D9F6C7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  <w:tc>
          <w:tcPr>
            <w:tcW w:w="2223" w:type="pct"/>
            <w:gridSpan w:val="2"/>
          </w:tcPr>
          <w:p w14:paraId="20C10436" w14:textId="4D733316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b/>
                <w:bCs/>
                <w:sz w:val="18"/>
                <w:szCs w:val="18"/>
              </w:rPr>
              <w:t>Notes</w:t>
            </w:r>
            <w:r>
              <w:rPr>
                <w:rFonts w:eastAsiaTheme="majorEastAsia" w:cstheme="minorHAnsi"/>
                <w:sz w:val="18"/>
                <w:szCs w:val="18"/>
              </w:rPr>
              <w:t>:</w:t>
            </w:r>
          </w:p>
        </w:tc>
        <w:tc>
          <w:tcPr>
            <w:tcW w:w="1291" w:type="pct"/>
            <w:gridSpan w:val="2"/>
            <w:vMerge/>
          </w:tcPr>
          <w:p w14:paraId="27CB4204" w14:textId="77777777" w:rsidR="006A7505" w:rsidRPr="006A7505" w:rsidRDefault="006A7505" w:rsidP="006A7505">
            <w:pPr>
              <w:pStyle w:val="Footer"/>
              <w:tabs>
                <w:tab w:val="right" w:pos="9540"/>
              </w:tabs>
              <w:spacing w:before="120" w:after="120"/>
              <w:ind w:right="-180"/>
              <w:jc w:val="both"/>
              <w:rPr>
                <w:rFonts w:eastAsiaTheme="majorEastAsia" w:cstheme="minorHAnsi"/>
                <w:sz w:val="18"/>
                <w:szCs w:val="18"/>
              </w:rPr>
            </w:pPr>
          </w:p>
        </w:tc>
      </w:tr>
    </w:tbl>
    <w:p w14:paraId="756DACEC" w14:textId="77777777" w:rsidR="00012AE1" w:rsidRPr="00012AE1" w:rsidRDefault="00012AE1" w:rsidP="00012AE1">
      <w:pPr>
        <w:pStyle w:val="BodyText"/>
        <w:rPr>
          <w:rFonts w:cstheme="minorHAnsi"/>
          <w:bCs/>
        </w:rPr>
      </w:pPr>
    </w:p>
    <w:p w14:paraId="767B62B7" w14:textId="5156E29B" w:rsidR="00B55211" w:rsidRDefault="00012AE1" w:rsidP="00012AE1">
      <w:pPr>
        <w:pStyle w:val="Heading1"/>
      </w:pPr>
      <w:bookmarkStart w:id="1" w:name="_Toc145507559"/>
      <w:r>
        <w:lastRenderedPageBreak/>
        <w:t>Project Management Team Roles/Responsibilities</w:t>
      </w:r>
      <w:bookmarkEnd w:id="1"/>
    </w:p>
    <w:p w14:paraId="447AB323" w14:textId="43030FFD" w:rsidR="00012AE1" w:rsidRPr="00934790" w:rsidRDefault="00012AE1" w:rsidP="00012AE1">
      <w:pPr>
        <w:pStyle w:val="BodyText"/>
        <w:spacing w:before="120" w:after="120"/>
        <w:rPr>
          <w:rFonts w:cstheme="minorHAnsi"/>
          <w:b/>
          <w:color w:val="00338D"/>
        </w:rPr>
      </w:pPr>
      <w:r w:rsidRPr="00934790">
        <w:rPr>
          <w:rFonts w:cstheme="minorHAnsi"/>
          <w:b/>
          <w:color w:val="00338D"/>
        </w:rPr>
        <w:t xml:space="preserve">STRATEGY MEETING </w:t>
      </w:r>
    </w:p>
    <w:p w14:paraId="67893B3E" w14:textId="77777777" w:rsidR="00511C94" w:rsidRPr="00012AE1" w:rsidRDefault="00511C94" w:rsidP="00012AE1">
      <w:pPr>
        <w:pStyle w:val="BodyText"/>
        <w:spacing w:before="120" w:after="120"/>
        <w:rPr>
          <w:rFonts w:cstheme="minorHAnsi"/>
          <w:b/>
        </w:rPr>
      </w:pPr>
    </w:p>
    <w:p w14:paraId="3D76C98B" w14:textId="23A7E8F1" w:rsidR="00DD18A1" w:rsidRPr="00511C94" w:rsidRDefault="00012AE1" w:rsidP="00DD18A1">
      <w:pPr>
        <w:pStyle w:val="BodyText"/>
        <w:spacing w:before="0" w:after="120"/>
        <w:rPr>
          <w:rFonts w:cstheme="minorHAnsi"/>
          <w:b/>
          <w:color w:val="00338D"/>
        </w:rPr>
      </w:pPr>
      <w:r w:rsidRPr="00511C94">
        <w:rPr>
          <w:rFonts w:cstheme="minorHAnsi"/>
          <w:b/>
          <w:color w:val="00338D"/>
        </w:rPr>
        <w:t>6-12 Months Prior to Meeting</w:t>
      </w:r>
    </w:p>
    <w:tbl>
      <w:tblPr>
        <w:tblpPr w:leftFromText="180" w:rightFromText="180" w:vertAnchor="text" w:horzAnchor="margin" w:tblpY="198"/>
        <w:tblW w:w="5004" w:type="pct"/>
        <w:tblLook w:val="04A0" w:firstRow="1" w:lastRow="0" w:firstColumn="1" w:lastColumn="0" w:noHBand="0" w:noVBand="1"/>
      </w:tblPr>
      <w:tblGrid>
        <w:gridCol w:w="1045"/>
        <w:gridCol w:w="3530"/>
        <w:gridCol w:w="3743"/>
        <w:gridCol w:w="2563"/>
        <w:gridCol w:w="1620"/>
      </w:tblGrid>
      <w:tr w:rsidR="00DD18A1" w:rsidRPr="006A7505" w14:paraId="37F0E9CD" w14:textId="77777777" w:rsidTr="006A7505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noWrap/>
            <w:vAlign w:val="center"/>
            <w:hideMark/>
          </w:tcPr>
          <w:p w14:paraId="01354223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vAlign w:val="center"/>
            <w:hideMark/>
          </w:tcPr>
          <w:p w14:paraId="7336DD94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noWrap/>
            <w:vAlign w:val="center"/>
            <w:hideMark/>
          </w:tcPr>
          <w:p w14:paraId="1ADF5EB2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vAlign w:val="center"/>
          </w:tcPr>
          <w:p w14:paraId="06408F49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00338D"/>
            <w:noWrap/>
            <w:vAlign w:val="center"/>
            <w:hideMark/>
          </w:tcPr>
          <w:p w14:paraId="75C594F8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8F7103" w:rsidRPr="006A7505" w14:paraId="30FD474F" w14:textId="77777777" w:rsidTr="006A7505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3046331E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1023D0FB" w14:textId="25368B32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Consult Public Engagement Plan and project team to confirm the purpose and goals of the meeting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914E0CF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10144CF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68B98A58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516EF825" w14:textId="77777777" w:rsidTr="006A7505">
        <w:trPr>
          <w:trHeight w:val="332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7FA56668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07569347" w14:textId="3886B9C8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meeting format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1F5CC910" w14:textId="04034BF1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59A1C1E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4435724E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78BA38E6" w14:textId="77777777" w:rsidTr="006A7505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9328D2B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135E696A" w14:textId="239210FA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Develop meeting agenda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27FEC33A" w14:textId="0F1430A5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739458FD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1D26E8B5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47218CE9" w14:textId="77777777" w:rsidTr="006A7505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1B25C4E5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12FF4A0E" w14:textId="35A2046A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Assign project management team roles and responsibilities and establish due dates for all items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66C8ABCA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3B7340C5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F889DFB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5678D39A" w14:textId="77777777" w:rsidTr="006A7505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6D27A19B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246FA4C8" w14:textId="239015D3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meeting materials needed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6A114EAA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3503D0EF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</w:tcPr>
          <w:p w14:paraId="6E73405B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678AEFB9" w14:textId="77777777" w:rsidTr="006A7505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745A8E30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510DC012" w14:textId="69A205C8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notification methods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178E5D77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BA4596C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7B07711A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45A0546F" w14:textId="77777777" w:rsidTr="006A7505">
        <w:trPr>
          <w:trHeight w:val="3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581B8105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32317D7A" w14:textId="07C4CA76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all stakeholders to be invited (outside of project team)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FA770F0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5A462D5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E704F55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618F1160" w14:textId="77777777" w:rsidTr="006A7505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32D3F706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08B86CB6" w14:textId="2397CD90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extra efforts needed to involve Underserved Populations (if applicable)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62F3931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7CB1D3AE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D12B3F8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8F7103" w:rsidRPr="006A7505" w14:paraId="66D0D6DE" w14:textId="77777777" w:rsidTr="006A7505">
        <w:trPr>
          <w:trHeight w:val="600"/>
        </w:trPr>
        <w:tc>
          <w:tcPr>
            <w:tcW w:w="41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489A7960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vAlign w:val="bottom"/>
          </w:tcPr>
          <w:p w14:paraId="692F281F" w14:textId="11B5C5BD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Meet with Legislative Services if project will require more political awareness than standard meetings</w:t>
            </w:r>
          </w:p>
        </w:tc>
        <w:tc>
          <w:tcPr>
            <w:tcW w:w="1497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51231BB5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AEABE8D" w14:textId="77777777" w:rsidR="008F7103" w:rsidRPr="006A7505" w:rsidRDefault="008F7103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shd w:val="clear" w:color="auto" w:fill="auto"/>
            <w:noWrap/>
            <w:vAlign w:val="center"/>
            <w:hideMark/>
          </w:tcPr>
          <w:p w14:paraId="2A9D1239" w14:textId="77777777" w:rsidR="008F7103" w:rsidRPr="006A7505" w:rsidRDefault="008F7103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6A49C835" w14:textId="42B13CE3" w:rsidR="00DD18A1" w:rsidRDefault="00DD18A1">
      <w:pPr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</w:rPr>
        <w:br w:type="page"/>
      </w:r>
    </w:p>
    <w:p w14:paraId="17435EE1" w14:textId="30D80522" w:rsidR="00012AE1" w:rsidRPr="00511C94" w:rsidRDefault="00511C94" w:rsidP="00DD18A1">
      <w:pPr>
        <w:pStyle w:val="BodyText"/>
        <w:spacing w:before="120" w:after="120"/>
        <w:rPr>
          <w:rFonts w:cstheme="minorHAnsi"/>
          <w:b/>
          <w:color w:val="00338D"/>
        </w:rPr>
      </w:pPr>
      <w:r w:rsidRPr="00511C94">
        <w:rPr>
          <w:rFonts w:cstheme="minorHAnsi"/>
          <w:b/>
          <w:color w:val="00338D"/>
        </w:rPr>
        <w:lastRenderedPageBreak/>
        <w:t>3-4 Months Prior to Meeting</w:t>
      </w:r>
    </w:p>
    <w:p w14:paraId="16E3D3D1" w14:textId="10AB3068" w:rsidR="00DD18A1" w:rsidRPr="00DD18A1" w:rsidRDefault="00DD18A1" w:rsidP="00DD18A1">
      <w:pPr>
        <w:pStyle w:val="Caption"/>
        <w:spacing w:after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3812"/>
        <w:gridCol w:w="3692"/>
        <w:gridCol w:w="2608"/>
        <w:gridCol w:w="1606"/>
      </w:tblGrid>
      <w:tr w:rsidR="00511C94" w:rsidRPr="006A7505" w14:paraId="24D305C3" w14:textId="77777777" w:rsidTr="006A7505">
        <w:trPr>
          <w:trHeight w:val="300"/>
          <w:tblHeader/>
          <w:jc w:val="center"/>
        </w:trPr>
        <w:tc>
          <w:tcPr>
            <w:tcW w:w="309" w:type="pct"/>
            <w:shd w:val="clear" w:color="auto" w:fill="00338D"/>
            <w:noWrap/>
            <w:vAlign w:val="center"/>
            <w:hideMark/>
          </w:tcPr>
          <w:p w14:paraId="39CB77BD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526" w:type="pct"/>
            <w:shd w:val="clear" w:color="auto" w:fill="00338D"/>
            <w:vAlign w:val="center"/>
            <w:hideMark/>
          </w:tcPr>
          <w:p w14:paraId="4DBD6C4B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78" w:type="pct"/>
            <w:shd w:val="clear" w:color="auto" w:fill="00338D"/>
            <w:noWrap/>
            <w:vAlign w:val="center"/>
            <w:hideMark/>
          </w:tcPr>
          <w:p w14:paraId="76F062E4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1044" w:type="pct"/>
            <w:shd w:val="clear" w:color="auto" w:fill="00338D"/>
            <w:vAlign w:val="center"/>
          </w:tcPr>
          <w:p w14:paraId="7F0EC95F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643" w:type="pct"/>
            <w:shd w:val="clear" w:color="auto" w:fill="00338D"/>
            <w:noWrap/>
            <w:vAlign w:val="center"/>
            <w:hideMark/>
          </w:tcPr>
          <w:p w14:paraId="75504E26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6A7505" w14:paraId="1C633CAC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4E90CA5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0689B978" w14:textId="44EE9DA1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 xml:space="preserve">Submit request to use </w:t>
            </w:r>
            <w:r w:rsidR="006A7505" w:rsidRPr="006A7505">
              <w:rPr>
                <w:rFonts w:eastAsiaTheme="majorEastAsia" w:cstheme="minorHAnsi"/>
                <w:sz w:val="18"/>
                <w:szCs w:val="18"/>
              </w:rPr>
              <w:t>virtual platform</w:t>
            </w:r>
            <w:r w:rsidRPr="006A7505">
              <w:rPr>
                <w:rFonts w:eastAsiaTheme="majorEastAsia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6C9CD708" w14:textId="03C18ED8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sz w:val="18"/>
                <w:szCs w:val="18"/>
              </w:rPr>
              <w:t>PI Toolbox-Public Meeting or Hearing-Public Meeting-Preparation</w:t>
            </w:r>
            <w:r w:rsidR="006A7505">
              <w:rPr>
                <w:rFonts w:cstheme="minorHAnsi"/>
                <w:bCs/>
                <w:sz w:val="18"/>
                <w:szCs w:val="18"/>
              </w:rPr>
              <w:t>s</w:t>
            </w:r>
          </w:p>
        </w:tc>
        <w:tc>
          <w:tcPr>
            <w:tcW w:w="1044" w:type="pct"/>
            <w:vAlign w:val="center"/>
          </w:tcPr>
          <w:p w14:paraId="57F22EB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00F6F009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57ED51FC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261B5D31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02D2E37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meeting date(s) and time(s)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6F6C8F4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32C1667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085612A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26458B7C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466F268F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31271903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Determine media contacts and deadlines for advertising and notifications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43F7527E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022493C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045F144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5D8C283A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504CCFE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343907E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Draft p</w:t>
            </w: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aid advertisement (if applicable)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0AF1551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Toolbox-Paid Advertisement</w:t>
            </w:r>
          </w:p>
        </w:tc>
        <w:tc>
          <w:tcPr>
            <w:tcW w:w="1044" w:type="pct"/>
            <w:vAlign w:val="center"/>
          </w:tcPr>
          <w:p w14:paraId="675AB00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1D1F8709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71DF8BBF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4F02F9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6D5F34C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Finalize legal notices (if applicable, i.e., EA/EIS)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7878D6F0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vAlign w:val="center"/>
          </w:tcPr>
          <w:p w14:paraId="4EDA9FCF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3431B452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09F91F50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801160D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4CB7A75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 xml:space="preserve">Develop </w:t>
            </w:r>
            <w:r w:rsidRPr="006A7505">
              <w:rPr>
                <w:rFonts w:cstheme="minorHAnsi"/>
                <w:color w:val="000000"/>
                <w:sz w:val="18"/>
                <w:szCs w:val="18"/>
              </w:rPr>
              <w:t>mailing list(s)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3C9BC4C5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Toolbox-Stakeholders including:</w:t>
            </w:r>
          </w:p>
          <w:p w14:paraId="3ED87F53" w14:textId="77777777" w:rsidR="00012AE1" w:rsidRPr="006A7505" w:rsidRDefault="00012AE1" w:rsidP="00511C9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Property owners (auditor property owner address)</w:t>
            </w:r>
          </w:p>
          <w:p w14:paraId="1299711E" w14:textId="77777777" w:rsidR="00012AE1" w:rsidRPr="006A7505" w:rsidRDefault="00012AE1" w:rsidP="00511C9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Tenants (auditor property owner address only if there is a building)</w:t>
            </w:r>
          </w:p>
          <w:p w14:paraId="239536D6" w14:textId="77777777" w:rsidR="00012AE1" w:rsidRPr="006A7505" w:rsidRDefault="00012AE1" w:rsidP="00511C9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Public sector stakeholders</w:t>
            </w:r>
          </w:p>
          <w:p w14:paraId="2E65664B" w14:textId="77777777" w:rsidR="00012AE1" w:rsidRPr="006A7505" w:rsidRDefault="00012AE1" w:rsidP="00511C9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Local officials (Mayor, council members, city/county engineer, township trustees, fire chief, sheriff, police chief, EMS, schools (transportation manager, superintendent), public transportation</w:t>
            </w:r>
          </w:p>
          <w:p w14:paraId="031207B8" w14:textId="77777777" w:rsidR="00012AE1" w:rsidRPr="006A7505" w:rsidRDefault="00012AE1" w:rsidP="00511C9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Local hospital/medical center/urgent care</w:t>
            </w:r>
          </w:p>
          <w:p w14:paraId="65BEC15C" w14:textId="77777777" w:rsidR="00012AE1" w:rsidRPr="006A7505" w:rsidRDefault="00012AE1" w:rsidP="00511C9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Interested organizations</w:t>
            </w:r>
          </w:p>
        </w:tc>
        <w:tc>
          <w:tcPr>
            <w:tcW w:w="1044" w:type="pct"/>
            <w:vAlign w:val="center"/>
          </w:tcPr>
          <w:p w14:paraId="620CC40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1EC86C8D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63AC26E1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532FB7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7FE6791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Draft invitation letter and distribute for review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47C07EA3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 xml:space="preserve">PI Toolbox-Public Meeting or Hearing-Public Meeting-Notification </w:t>
            </w:r>
          </w:p>
          <w:p w14:paraId="3EC702DD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 xml:space="preserve">Include: </w:t>
            </w:r>
          </w:p>
          <w:p w14:paraId="73C5B558" w14:textId="77777777" w:rsidR="00012AE1" w:rsidRPr="006A7505" w:rsidRDefault="00012AE1" w:rsidP="00511C9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Who, what, when, where, why</w:t>
            </w:r>
          </w:p>
          <w:p w14:paraId="02CAE1BD" w14:textId="77777777" w:rsidR="00012AE1" w:rsidRPr="006A7505" w:rsidRDefault="00012AE1" w:rsidP="00511C9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Statement that meeting material will be posted to the websites (include links) 15 days prior to meeting (provide date)</w:t>
            </w:r>
          </w:p>
          <w:p w14:paraId="3C42D15F" w14:textId="77777777" w:rsidR="00012AE1" w:rsidRPr="006A7505" w:rsidRDefault="00012AE1" w:rsidP="00511C9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Project location map</w:t>
            </w:r>
          </w:p>
          <w:p w14:paraId="6A670ED1" w14:textId="77777777" w:rsidR="00012AE1" w:rsidRPr="006A7505" w:rsidRDefault="00012AE1" w:rsidP="00511C9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ADA statement</w:t>
            </w:r>
          </w:p>
          <w:p w14:paraId="0EB04896" w14:textId="77777777" w:rsidR="00012AE1" w:rsidRPr="006A7505" w:rsidRDefault="00012AE1" w:rsidP="00511C9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MOT/detour information</w:t>
            </w:r>
          </w:p>
        </w:tc>
        <w:tc>
          <w:tcPr>
            <w:tcW w:w="1044" w:type="pct"/>
            <w:vAlign w:val="center"/>
          </w:tcPr>
          <w:p w14:paraId="1BDD621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170987D1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081098C2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E5C6A4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1A668FF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Draft Meeting Announcement Flier &amp; Cover Letter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6BAD0270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 xml:space="preserve">PI Toolbox-Public Meeting or Hearing-Public Meeting-Notification </w:t>
            </w:r>
          </w:p>
          <w:p w14:paraId="6743867C" w14:textId="77777777" w:rsidR="00012AE1" w:rsidRPr="006A7505" w:rsidRDefault="00012AE1" w:rsidP="00511C9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 xml:space="preserve">Cover letter should explain that we are requesting the flier be </w:t>
            </w:r>
            <w:r w:rsidRPr="006A7505">
              <w:rPr>
                <w:rFonts w:cstheme="minorHAnsi"/>
                <w:sz w:val="18"/>
                <w:szCs w:val="18"/>
              </w:rPr>
              <w:lastRenderedPageBreak/>
              <w:t>shared by being posted in public location and/or discussed</w:t>
            </w:r>
          </w:p>
          <w:p w14:paraId="248B305F" w14:textId="77777777" w:rsidR="00012AE1" w:rsidRPr="006A7505" w:rsidRDefault="00012AE1" w:rsidP="00511C9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Flier should be abbreviated bullet point version of letter</w:t>
            </w:r>
          </w:p>
        </w:tc>
        <w:tc>
          <w:tcPr>
            <w:tcW w:w="1044" w:type="pct"/>
            <w:vAlign w:val="center"/>
          </w:tcPr>
          <w:p w14:paraId="0ACB608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37425DAD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04078388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7FC0F4F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28825AD5" w14:textId="77777777" w:rsidR="00012AE1" w:rsidRPr="006A7505" w:rsidRDefault="00012AE1" w:rsidP="005072EF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Draft List of Flier Posting Locations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2BE372B9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Hand deliver, if possible for posting at places of worship, community centers, park boards, businesses, laundromats, restaurants, grocery stores, community bulletin boards, college campus boards, etc.</w:t>
            </w:r>
          </w:p>
        </w:tc>
        <w:tc>
          <w:tcPr>
            <w:tcW w:w="1044" w:type="pct"/>
            <w:vAlign w:val="center"/>
          </w:tcPr>
          <w:p w14:paraId="4FB4F8C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6CB8AE66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44DCDE7F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F4DB14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5296C57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Draft News Release</w:t>
            </w: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, Website &amp; Social Media Postings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7D22237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Toolbox-Public Notifications-News Release</w:t>
            </w:r>
          </w:p>
        </w:tc>
        <w:tc>
          <w:tcPr>
            <w:tcW w:w="1044" w:type="pct"/>
            <w:vAlign w:val="center"/>
          </w:tcPr>
          <w:p w14:paraId="21B6B59E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796222C5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6B401F8F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8507C9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72C8672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Draft meeting materials and distribute for review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0D2A02C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D2 and higher project materials must be submitted 90 days prior to meeting </w:t>
            </w:r>
          </w:p>
        </w:tc>
        <w:tc>
          <w:tcPr>
            <w:tcW w:w="1044" w:type="pct"/>
            <w:vAlign w:val="center"/>
          </w:tcPr>
          <w:p w14:paraId="1FB994BD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2D8BE796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0016B8CD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1607A863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3ED3A61F" w14:textId="77777777" w:rsidR="00012AE1" w:rsidRPr="006A7505" w:rsidRDefault="00012AE1" w:rsidP="003C694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Draft Comment Form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5898CA0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Toolbox-Public Comments</w:t>
            </w:r>
          </w:p>
          <w:p w14:paraId="788B556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Include room for and/or list of options (colors, railing, patterns, etc.) we want feedback for</w:t>
            </w:r>
          </w:p>
        </w:tc>
        <w:tc>
          <w:tcPr>
            <w:tcW w:w="1044" w:type="pct"/>
            <w:vAlign w:val="center"/>
          </w:tcPr>
          <w:p w14:paraId="1458D2C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2E9AB4CC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132C355E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98C0C6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6" w:type="pct"/>
            <w:shd w:val="clear" w:color="auto" w:fill="auto"/>
            <w:vAlign w:val="center"/>
          </w:tcPr>
          <w:p w14:paraId="3CC4E2C6" w14:textId="2C69F7F3" w:rsidR="00012AE1" w:rsidRPr="006A7505" w:rsidRDefault="00012AE1" w:rsidP="003C694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Draft Handouts</w:t>
            </w:r>
            <w:r w:rsidR="009A594B">
              <w:rPr>
                <w:rFonts w:cstheme="minorHAnsi"/>
                <w:bCs/>
                <w:color w:val="000000"/>
                <w:sz w:val="18"/>
                <w:szCs w:val="18"/>
              </w:rPr>
              <w:t xml:space="preserve"> (virtual)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683C9C78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Toolbox-Public Meeting or Hearing-Public Meeting-Handouts</w:t>
            </w:r>
          </w:p>
          <w:p w14:paraId="784B9FED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 xml:space="preserve">Include: </w:t>
            </w:r>
          </w:p>
          <w:p w14:paraId="08433C5D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Who, what, when, where, why</w:t>
            </w:r>
          </w:p>
          <w:p w14:paraId="166F799B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Statement that meeting material will be posted to the websites (include links) 15 days prior to meeting (provide date)</w:t>
            </w:r>
          </w:p>
          <w:p w14:paraId="4D98DD2A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Project location map</w:t>
            </w:r>
          </w:p>
          <w:p w14:paraId="7C697463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ADA statement</w:t>
            </w:r>
          </w:p>
          <w:p w14:paraId="74A2FBE3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MOT/detour information</w:t>
            </w:r>
          </w:p>
          <w:p w14:paraId="2BA63278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Floodplain impacts, if any</w:t>
            </w:r>
          </w:p>
          <w:p w14:paraId="21EAFAF0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Section 4(f) impacts, if any</w:t>
            </w:r>
          </w:p>
          <w:p w14:paraId="4EA99EC1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Cultural Resources impacts, if any</w:t>
            </w:r>
          </w:p>
          <w:p w14:paraId="5C3C3C96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Ecological impacts, if any</w:t>
            </w:r>
          </w:p>
          <w:p w14:paraId="0DED249B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Include graphics/diagrams/images of proposed</w:t>
            </w:r>
          </w:p>
          <w:p w14:paraId="5DA2072D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Include information regarding options we want the public to consider</w:t>
            </w:r>
          </w:p>
          <w:p w14:paraId="2BFA4462" w14:textId="77777777" w:rsidR="00012AE1" w:rsidRPr="006A7505" w:rsidRDefault="00012AE1" w:rsidP="00511C9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Can be 8.5x11 double-sided or 11x17 folded</w:t>
            </w:r>
          </w:p>
        </w:tc>
        <w:tc>
          <w:tcPr>
            <w:tcW w:w="1044" w:type="pct"/>
            <w:vAlign w:val="center"/>
          </w:tcPr>
          <w:p w14:paraId="3B1E20D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DDDDB21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7B4D9614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208095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br w:type="page"/>
            </w:r>
          </w:p>
        </w:tc>
        <w:tc>
          <w:tcPr>
            <w:tcW w:w="1526" w:type="pct"/>
            <w:shd w:val="clear" w:color="auto" w:fill="auto"/>
            <w:vAlign w:val="center"/>
          </w:tcPr>
          <w:p w14:paraId="295B8FFF" w14:textId="77777777" w:rsidR="00012AE1" w:rsidRPr="006A7505" w:rsidRDefault="00012AE1" w:rsidP="003C6949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Draft Exhibits</w:t>
            </w:r>
          </w:p>
        </w:tc>
        <w:tc>
          <w:tcPr>
            <w:tcW w:w="1478" w:type="pct"/>
            <w:shd w:val="clear" w:color="auto" w:fill="auto"/>
            <w:noWrap/>
            <w:vAlign w:val="center"/>
          </w:tcPr>
          <w:p w14:paraId="38AFFC5C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Toolbox-Public Meeting or Hearing-Public Meeting-Exhibits</w:t>
            </w:r>
          </w:p>
          <w:p w14:paraId="52711D4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lastRenderedPageBreak/>
              <w:t>1 – Aerial plan view with parcel lines, construction limits, right-of-way, and environmental impacts clearly identified</w:t>
            </w:r>
          </w:p>
          <w:p w14:paraId="587D0E0C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2 – Cross section with lanes, bike path, sidewalks, etc.</w:t>
            </w:r>
          </w:p>
          <w:p w14:paraId="5090D9B8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3 – Rendering with aesthetic options</w:t>
            </w:r>
          </w:p>
          <w:p w14:paraId="5FFD4F3E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4 – Environmental resources</w:t>
            </w:r>
          </w:p>
          <w:p w14:paraId="13D5F0D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5 – Detour exhibit</w:t>
            </w:r>
          </w:p>
          <w:p w14:paraId="1185307D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6 – Others?</w:t>
            </w:r>
          </w:p>
        </w:tc>
        <w:tc>
          <w:tcPr>
            <w:tcW w:w="1044" w:type="pct"/>
            <w:vAlign w:val="center"/>
          </w:tcPr>
          <w:p w14:paraId="3DA1F0B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89C9D5C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7271CBCE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6A837E4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5190D4FE" w14:textId="339E37B4" w:rsidR="00012AE1" w:rsidRPr="006A7505" w:rsidRDefault="00012AE1" w:rsidP="003C6949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Draft presentation</w:t>
            </w:r>
            <w:r w:rsidR="008F7103" w:rsidRPr="006A7505">
              <w:rPr>
                <w:rFonts w:cstheme="minorHAnsi"/>
                <w:color w:val="000000"/>
                <w:sz w:val="18"/>
                <w:szCs w:val="18"/>
              </w:rPr>
              <w:t xml:space="preserve"> (if applicable)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3C47F4A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6A7505">
              <w:rPr>
                <w:rFonts w:cstheme="minorHAnsi"/>
                <w:sz w:val="18"/>
                <w:szCs w:val="18"/>
              </w:rPr>
              <w:t>PI Toolbox-Public Meeting or Hearing-Public Meeting-Presentation</w:t>
            </w:r>
          </w:p>
        </w:tc>
        <w:tc>
          <w:tcPr>
            <w:tcW w:w="1044" w:type="pct"/>
            <w:vAlign w:val="center"/>
          </w:tcPr>
          <w:p w14:paraId="2F80B4F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77AAE721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5B34C0FB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0F4FBE5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0145643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Select/Hire a Facilitator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5E22B20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4" w:type="pct"/>
            <w:vAlign w:val="center"/>
          </w:tcPr>
          <w:p w14:paraId="74148FC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3DCDDC5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6D6A2D10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11DC450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4A513AA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Select Presenter(s)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2944882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4" w:type="pct"/>
            <w:vAlign w:val="center"/>
          </w:tcPr>
          <w:p w14:paraId="452794A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1A7DF69A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24F8FF8D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1D4FA4B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6" w:type="pct"/>
            <w:shd w:val="clear" w:color="auto" w:fill="auto"/>
            <w:vAlign w:val="center"/>
            <w:hideMark/>
          </w:tcPr>
          <w:p w14:paraId="136EDB8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Select Note Taker or Schedule Court Recorder (if applicable)</w:t>
            </w:r>
          </w:p>
        </w:tc>
        <w:tc>
          <w:tcPr>
            <w:tcW w:w="1478" w:type="pct"/>
            <w:shd w:val="clear" w:color="auto" w:fill="auto"/>
            <w:noWrap/>
            <w:vAlign w:val="center"/>
            <w:hideMark/>
          </w:tcPr>
          <w:p w14:paraId="1EE84B6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4" w:type="pct"/>
            <w:vAlign w:val="center"/>
          </w:tcPr>
          <w:p w14:paraId="50A11F8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0429272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30B418ED" w14:textId="208ECBB0" w:rsidR="00DD18A1" w:rsidRDefault="00DD18A1"/>
    <w:p w14:paraId="2128D3EA" w14:textId="77777777" w:rsidR="00DD18A1" w:rsidRDefault="00DD18A1">
      <w:r>
        <w:br w:type="page"/>
      </w:r>
    </w:p>
    <w:p w14:paraId="36B4821E" w14:textId="273B7865" w:rsidR="00DD18A1" w:rsidRDefault="00511C94" w:rsidP="00DD18A1">
      <w:pPr>
        <w:spacing w:after="120"/>
      </w:pPr>
      <w:r w:rsidRPr="00511C94">
        <w:rPr>
          <w:rFonts w:cstheme="minorHAnsi"/>
          <w:b/>
          <w:color w:val="00338D"/>
          <w:sz w:val="20"/>
          <w:szCs w:val="20"/>
        </w:rPr>
        <w:lastRenderedPageBreak/>
        <w:t xml:space="preserve">1 Month </w:t>
      </w:r>
      <w:r>
        <w:rPr>
          <w:rFonts w:cstheme="minorHAnsi"/>
          <w:b/>
          <w:color w:val="00338D"/>
          <w:sz w:val="20"/>
          <w:szCs w:val="20"/>
        </w:rPr>
        <w:t>P</w:t>
      </w:r>
      <w:r w:rsidRPr="00511C94">
        <w:rPr>
          <w:rFonts w:cstheme="minorHAnsi"/>
          <w:b/>
          <w:color w:val="00338D"/>
          <w:sz w:val="20"/>
          <w:szCs w:val="20"/>
        </w:rPr>
        <w:t>rior to Meeting</w:t>
      </w:r>
    </w:p>
    <w:tbl>
      <w:tblPr>
        <w:tblpPr w:leftFromText="180" w:rightFromText="180" w:vertAnchor="text" w:horzAnchor="margin" w:tblpY="195"/>
        <w:tblW w:w="5000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68"/>
        <w:gridCol w:w="4249"/>
        <w:gridCol w:w="3597"/>
        <w:gridCol w:w="2373"/>
        <w:gridCol w:w="1604"/>
      </w:tblGrid>
      <w:tr w:rsidR="00DD18A1" w:rsidRPr="006A7505" w14:paraId="009D3D66" w14:textId="77777777" w:rsidTr="006A7505">
        <w:trPr>
          <w:trHeight w:val="300"/>
        </w:trPr>
        <w:tc>
          <w:tcPr>
            <w:tcW w:w="267" w:type="pct"/>
            <w:shd w:val="clear" w:color="auto" w:fill="00338D"/>
            <w:noWrap/>
            <w:vAlign w:val="center"/>
            <w:hideMark/>
          </w:tcPr>
          <w:p w14:paraId="57658919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701" w:type="pct"/>
            <w:shd w:val="clear" w:color="auto" w:fill="00338D"/>
            <w:vAlign w:val="center"/>
            <w:hideMark/>
          </w:tcPr>
          <w:p w14:paraId="6D495A79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40" w:type="pct"/>
            <w:shd w:val="clear" w:color="auto" w:fill="00338D"/>
            <w:noWrap/>
            <w:vAlign w:val="center"/>
            <w:hideMark/>
          </w:tcPr>
          <w:p w14:paraId="3220BE5B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950" w:type="pct"/>
            <w:shd w:val="clear" w:color="auto" w:fill="00338D"/>
            <w:vAlign w:val="center"/>
          </w:tcPr>
          <w:p w14:paraId="2D338034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643" w:type="pct"/>
            <w:shd w:val="clear" w:color="auto" w:fill="00338D"/>
            <w:noWrap/>
            <w:vAlign w:val="center"/>
            <w:hideMark/>
          </w:tcPr>
          <w:p w14:paraId="2BCA07E2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DD18A1" w:rsidRPr="006A7505" w14:paraId="7B0B5D8F" w14:textId="77777777" w:rsidTr="006A7505">
        <w:trPr>
          <w:trHeight w:val="300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2B4932CB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01" w:type="pct"/>
            <w:shd w:val="clear" w:color="auto" w:fill="auto"/>
            <w:vAlign w:val="center"/>
            <w:hideMark/>
          </w:tcPr>
          <w:p w14:paraId="322E6D31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Issue News Release &amp; Social Media Postings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14:paraId="3A1FAECE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6A7505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950" w:type="pct"/>
            <w:vAlign w:val="center"/>
          </w:tcPr>
          <w:p w14:paraId="6C81E74B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E93114C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6A7505" w14:paraId="35102BBE" w14:textId="77777777" w:rsidTr="006A7505">
        <w:trPr>
          <w:trHeight w:val="300"/>
        </w:trPr>
        <w:tc>
          <w:tcPr>
            <w:tcW w:w="267" w:type="pct"/>
            <w:shd w:val="clear" w:color="auto" w:fill="auto"/>
            <w:noWrap/>
            <w:vAlign w:val="center"/>
          </w:tcPr>
          <w:p w14:paraId="7E1125B1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72DFE31F" w14:textId="77777777" w:rsidR="00DD18A1" w:rsidRPr="006A7505" w:rsidRDefault="00DD18A1" w:rsidP="006A7505">
            <w:pPr>
              <w:spacing w:before="120" w:after="12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Post Exhibits, Handouts, Comment Form on Website</w:t>
            </w:r>
          </w:p>
        </w:tc>
        <w:tc>
          <w:tcPr>
            <w:tcW w:w="1440" w:type="pct"/>
            <w:shd w:val="clear" w:color="auto" w:fill="auto"/>
            <w:noWrap/>
            <w:vAlign w:val="center"/>
          </w:tcPr>
          <w:p w14:paraId="121904CA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950" w:type="pct"/>
            <w:vAlign w:val="center"/>
          </w:tcPr>
          <w:p w14:paraId="64D97BD8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670EBBB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6A7505" w14:paraId="53B16259" w14:textId="77777777" w:rsidTr="006A7505">
        <w:trPr>
          <w:trHeight w:val="300"/>
        </w:trPr>
        <w:tc>
          <w:tcPr>
            <w:tcW w:w="267" w:type="pct"/>
            <w:shd w:val="clear" w:color="auto" w:fill="auto"/>
            <w:noWrap/>
            <w:vAlign w:val="center"/>
          </w:tcPr>
          <w:p w14:paraId="486AE473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47CAF41B" w14:textId="77777777" w:rsidR="00DD18A1" w:rsidRPr="006A7505" w:rsidRDefault="00DD18A1" w:rsidP="006A7505">
            <w:pPr>
              <w:spacing w:before="120" w:after="12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Mail Invitation Letters</w:t>
            </w:r>
          </w:p>
        </w:tc>
        <w:tc>
          <w:tcPr>
            <w:tcW w:w="1440" w:type="pct"/>
            <w:shd w:val="clear" w:color="auto" w:fill="auto"/>
            <w:noWrap/>
            <w:vAlign w:val="center"/>
          </w:tcPr>
          <w:p w14:paraId="500391F7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50" w:type="pct"/>
            <w:vAlign w:val="center"/>
          </w:tcPr>
          <w:p w14:paraId="3403889F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069D1814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6A7505" w14:paraId="0282C3A8" w14:textId="77777777" w:rsidTr="006A7505">
        <w:trPr>
          <w:trHeight w:val="300"/>
        </w:trPr>
        <w:tc>
          <w:tcPr>
            <w:tcW w:w="267" w:type="pct"/>
            <w:shd w:val="clear" w:color="auto" w:fill="auto"/>
            <w:noWrap/>
            <w:vAlign w:val="center"/>
          </w:tcPr>
          <w:p w14:paraId="5716DB2E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22E34E4D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Post/Distribute Fliers</w:t>
            </w:r>
          </w:p>
        </w:tc>
        <w:tc>
          <w:tcPr>
            <w:tcW w:w="1440" w:type="pct"/>
            <w:shd w:val="clear" w:color="auto" w:fill="auto"/>
            <w:noWrap/>
            <w:vAlign w:val="center"/>
          </w:tcPr>
          <w:p w14:paraId="053FAA9B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Toolbox-Fliers</w:t>
            </w:r>
          </w:p>
        </w:tc>
        <w:tc>
          <w:tcPr>
            <w:tcW w:w="950" w:type="pct"/>
            <w:vAlign w:val="center"/>
          </w:tcPr>
          <w:p w14:paraId="7680AC7C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</w:tcPr>
          <w:p w14:paraId="41660962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D18A1" w:rsidRPr="006A7505" w14:paraId="37E2194A" w14:textId="77777777" w:rsidTr="006A7505">
        <w:trPr>
          <w:trHeight w:val="300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6D98A958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pct"/>
            <w:shd w:val="clear" w:color="auto" w:fill="auto"/>
            <w:vAlign w:val="center"/>
            <w:hideMark/>
          </w:tcPr>
          <w:p w14:paraId="14A58059" w14:textId="77777777" w:rsidR="00DD18A1" w:rsidRPr="006A7505" w:rsidRDefault="00DD18A1" w:rsidP="006A7505">
            <w:pPr>
              <w:spacing w:before="120" w:after="120"/>
              <w:ind w:left="269" w:hanging="269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Publish paid advertisement</w:t>
            </w:r>
          </w:p>
        </w:tc>
        <w:tc>
          <w:tcPr>
            <w:tcW w:w="1440" w:type="pct"/>
            <w:shd w:val="clear" w:color="auto" w:fill="auto"/>
            <w:noWrap/>
            <w:vAlign w:val="center"/>
            <w:hideMark/>
          </w:tcPr>
          <w:p w14:paraId="2C39859D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0" w:type="pct"/>
            <w:vAlign w:val="center"/>
          </w:tcPr>
          <w:p w14:paraId="35C7A31D" w14:textId="77777777" w:rsidR="00DD18A1" w:rsidRPr="006A7505" w:rsidRDefault="00DD18A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46C96986" w14:textId="77777777" w:rsidR="00DD18A1" w:rsidRPr="006A7505" w:rsidRDefault="00DD18A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4ED959DF" w14:textId="70668EFA" w:rsidR="00511C94" w:rsidRDefault="00511C94"/>
    <w:p w14:paraId="3ADB7FD2" w14:textId="7AE538E7" w:rsidR="00511C94" w:rsidRDefault="00511C94" w:rsidP="00DD18A1">
      <w:pPr>
        <w:spacing w:before="120" w:after="120"/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  <w:sz w:val="20"/>
          <w:szCs w:val="20"/>
        </w:rPr>
        <w:t>2 Weeks P</w:t>
      </w:r>
      <w:r w:rsidRPr="00511C94">
        <w:rPr>
          <w:rFonts w:cstheme="minorHAnsi"/>
          <w:b/>
          <w:color w:val="00338D"/>
          <w:sz w:val="20"/>
          <w:szCs w:val="20"/>
        </w:rPr>
        <w:t>rior to Meeting</w:t>
      </w:r>
    </w:p>
    <w:p w14:paraId="0B9CAE55" w14:textId="4979921E" w:rsidR="00DD18A1" w:rsidRPr="00DD18A1" w:rsidRDefault="00DD18A1" w:rsidP="00DD18A1">
      <w:pPr>
        <w:pStyle w:val="Caption"/>
        <w:spacing w:after="0"/>
        <w:rPr>
          <w:sz w:val="16"/>
          <w:szCs w:val="16"/>
        </w:rPr>
      </w:pPr>
    </w:p>
    <w:tbl>
      <w:tblPr>
        <w:tblpPr w:leftFromText="180" w:rightFromText="180" w:vertAnchor="text" w:horzAnchor="margin" w:tblpY="32"/>
        <w:tblW w:w="5000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4173"/>
        <w:gridCol w:w="3600"/>
        <w:gridCol w:w="2341"/>
        <w:gridCol w:w="1604"/>
      </w:tblGrid>
      <w:tr w:rsidR="0042316F" w:rsidRPr="006A7505" w14:paraId="2ADF0DDD" w14:textId="77777777" w:rsidTr="006A7505">
        <w:trPr>
          <w:trHeight w:val="300"/>
        </w:trPr>
        <w:tc>
          <w:tcPr>
            <w:tcW w:w="309" w:type="pct"/>
            <w:shd w:val="clear" w:color="auto" w:fill="00338D"/>
            <w:noWrap/>
            <w:vAlign w:val="center"/>
            <w:hideMark/>
          </w:tcPr>
          <w:p w14:paraId="770254C4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670" w:type="pct"/>
            <w:shd w:val="clear" w:color="auto" w:fill="00338D"/>
            <w:vAlign w:val="center"/>
            <w:hideMark/>
          </w:tcPr>
          <w:p w14:paraId="2F7AD638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441" w:type="pct"/>
            <w:shd w:val="clear" w:color="auto" w:fill="00338D"/>
            <w:noWrap/>
            <w:vAlign w:val="center"/>
            <w:hideMark/>
          </w:tcPr>
          <w:p w14:paraId="1678F54B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937" w:type="pct"/>
            <w:shd w:val="clear" w:color="auto" w:fill="00338D"/>
            <w:vAlign w:val="center"/>
          </w:tcPr>
          <w:p w14:paraId="3966F4A5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642" w:type="pct"/>
            <w:shd w:val="clear" w:color="auto" w:fill="00338D"/>
            <w:noWrap/>
            <w:vAlign w:val="center"/>
            <w:hideMark/>
          </w:tcPr>
          <w:p w14:paraId="3DC432D6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6A7505" w14:paraId="0A34E3E4" w14:textId="77777777" w:rsidTr="006A7505">
        <w:trPr>
          <w:trHeight w:val="300"/>
          <w:tblHeader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4A23B41F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56C1E51F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Finalize meeting agenda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677FCAA0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vAlign w:val="center"/>
          </w:tcPr>
          <w:p w14:paraId="2C8D3956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14:paraId="40DD7095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0C9B4169" w14:textId="77777777" w:rsidTr="006A7505">
        <w:trPr>
          <w:trHeight w:val="300"/>
          <w:tblHeader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2A175A8D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5CF999F4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Finalize displays/exhibits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6E941176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vAlign w:val="center"/>
          </w:tcPr>
          <w:p w14:paraId="416EC451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14:paraId="516E395B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39CB27C1" w14:textId="77777777" w:rsidTr="006A7505">
        <w:trPr>
          <w:trHeight w:val="300"/>
          <w:tblHeader/>
        </w:trPr>
        <w:tc>
          <w:tcPr>
            <w:tcW w:w="309" w:type="pct"/>
            <w:shd w:val="clear" w:color="auto" w:fill="auto"/>
            <w:noWrap/>
            <w:vAlign w:val="center"/>
          </w:tcPr>
          <w:p w14:paraId="3B291B75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30F27D4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Conduct a dry run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6777BF10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Present information to others and try to anticipate needs of audience/possible scenarios, ensure technology works and everyone can connect and is comfortable</w:t>
            </w:r>
          </w:p>
        </w:tc>
        <w:tc>
          <w:tcPr>
            <w:tcW w:w="937" w:type="pct"/>
            <w:vAlign w:val="center"/>
          </w:tcPr>
          <w:p w14:paraId="77E9BADA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  <w:shd w:val="clear" w:color="auto" w:fill="auto"/>
            <w:noWrap/>
            <w:vAlign w:val="center"/>
          </w:tcPr>
          <w:p w14:paraId="5CB22891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7690A84D" w14:textId="77777777" w:rsidTr="006A7505">
        <w:trPr>
          <w:trHeight w:val="300"/>
          <w:tblHeader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41C0F23A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2219701E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Reserve vehicle(s)</w:t>
            </w:r>
          </w:p>
        </w:tc>
        <w:tc>
          <w:tcPr>
            <w:tcW w:w="1441" w:type="pct"/>
            <w:shd w:val="clear" w:color="auto" w:fill="auto"/>
            <w:noWrap/>
            <w:vAlign w:val="center"/>
            <w:hideMark/>
          </w:tcPr>
          <w:p w14:paraId="44EEE898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vAlign w:val="center"/>
          </w:tcPr>
          <w:p w14:paraId="1C5DE3D1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14:paraId="58F97F2C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3CD0EED4" w14:textId="77777777" w:rsidTr="006A7505">
        <w:trPr>
          <w:trHeight w:val="300"/>
          <w:tblHeader/>
        </w:trPr>
        <w:tc>
          <w:tcPr>
            <w:tcW w:w="309" w:type="pct"/>
            <w:shd w:val="clear" w:color="auto" w:fill="auto"/>
            <w:noWrap/>
            <w:vAlign w:val="center"/>
          </w:tcPr>
          <w:p w14:paraId="269592B4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5329B943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Issue Follow-up News Release, Website &amp; Social Media Postings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02B53030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6A7505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937" w:type="pct"/>
            <w:vAlign w:val="center"/>
          </w:tcPr>
          <w:p w14:paraId="7C0643AD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  <w:shd w:val="clear" w:color="auto" w:fill="auto"/>
            <w:noWrap/>
            <w:vAlign w:val="center"/>
          </w:tcPr>
          <w:p w14:paraId="175F446E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528655A9" w14:textId="77777777" w:rsidTr="006A7505">
        <w:trPr>
          <w:trHeight w:val="300"/>
          <w:tblHeader/>
        </w:trPr>
        <w:tc>
          <w:tcPr>
            <w:tcW w:w="309" w:type="pct"/>
            <w:shd w:val="clear" w:color="auto" w:fill="auto"/>
            <w:noWrap/>
            <w:vAlign w:val="center"/>
          </w:tcPr>
          <w:p w14:paraId="3666FDB4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81FAF32" w14:textId="77777777" w:rsidR="00511C94" w:rsidRPr="006A7505" w:rsidRDefault="00511C94" w:rsidP="006A7505">
            <w:pPr>
              <w:spacing w:before="120" w:after="12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bCs/>
                <w:color w:val="000000"/>
                <w:sz w:val="18"/>
                <w:szCs w:val="18"/>
              </w:rPr>
              <w:t>Post meeting materials on project website</w:t>
            </w:r>
          </w:p>
        </w:tc>
        <w:tc>
          <w:tcPr>
            <w:tcW w:w="1441" w:type="pct"/>
            <w:shd w:val="clear" w:color="auto" w:fill="auto"/>
            <w:noWrap/>
            <w:vAlign w:val="center"/>
          </w:tcPr>
          <w:p w14:paraId="6290CB9B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37" w:type="pct"/>
            <w:vAlign w:val="center"/>
          </w:tcPr>
          <w:p w14:paraId="67DFED38" w14:textId="77777777" w:rsidR="00511C94" w:rsidRPr="006A7505" w:rsidRDefault="00511C94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42" w:type="pct"/>
            <w:shd w:val="clear" w:color="auto" w:fill="auto"/>
            <w:noWrap/>
            <w:vAlign w:val="center"/>
          </w:tcPr>
          <w:p w14:paraId="149C7D79" w14:textId="77777777" w:rsidR="00511C94" w:rsidRPr="006A7505" w:rsidRDefault="00511C94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09BE8F4C" w14:textId="3FE00231" w:rsidR="00511C94" w:rsidRDefault="00511C94"/>
    <w:p w14:paraId="0FC0D829" w14:textId="4D93930D" w:rsidR="006A7505" w:rsidRDefault="006A7505"/>
    <w:p w14:paraId="317D295F" w14:textId="77777777" w:rsidR="006A7505" w:rsidRDefault="006A7505"/>
    <w:p w14:paraId="24CC7695" w14:textId="2560B6F7" w:rsidR="00511C94" w:rsidRDefault="00511C94" w:rsidP="00DD18A1">
      <w:pPr>
        <w:spacing w:before="120" w:after="120"/>
      </w:pPr>
      <w:r>
        <w:rPr>
          <w:rFonts w:cstheme="minorHAnsi"/>
          <w:b/>
          <w:color w:val="00338D"/>
          <w:sz w:val="20"/>
          <w:szCs w:val="20"/>
        </w:rPr>
        <w:lastRenderedPageBreak/>
        <w:t>1 Week P</w:t>
      </w:r>
      <w:r w:rsidRPr="00511C94">
        <w:rPr>
          <w:rFonts w:cstheme="minorHAnsi"/>
          <w:b/>
          <w:color w:val="00338D"/>
          <w:sz w:val="20"/>
          <w:szCs w:val="20"/>
        </w:rPr>
        <w:t>rior to Meeting</w:t>
      </w:r>
    </w:p>
    <w:p w14:paraId="6E866810" w14:textId="6CC72E90" w:rsidR="00DD18A1" w:rsidRPr="00DD18A1" w:rsidRDefault="00DD18A1" w:rsidP="00DD18A1">
      <w:pPr>
        <w:pStyle w:val="Caption"/>
        <w:spacing w:after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68"/>
        <w:gridCol w:w="4279"/>
        <w:gridCol w:w="3757"/>
        <w:gridCol w:w="2443"/>
        <w:gridCol w:w="1344"/>
      </w:tblGrid>
      <w:tr w:rsidR="00511C94" w:rsidRPr="006A7505" w14:paraId="29450937" w14:textId="77777777" w:rsidTr="006A7505">
        <w:trPr>
          <w:trHeight w:val="300"/>
          <w:jc w:val="center"/>
        </w:trPr>
        <w:tc>
          <w:tcPr>
            <w:tcW w:w="267" w:type="pct"/>
            <w:shd w:val="clear" w:color="auto" w:fill="00338D"/>
            <w:noWrap/>
            <w:vAlign w:val="center"/>
            <w:hideMark/>
          </w:tcPr>
          <w:p w14:paraId="48BF5010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713" w:type="pct"/>
            <w:shd w:val="clear" w:color="auto" w:fill="00338D"/>
            <w:vAlign w:val="center"/>
            <w:hideMark/>
          </w:tcPr>
          <w:p w14:paraId="6E6F465C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504" w:type="pct"/>
            <w:shd w:val="clear" w:color="auto" w:fill="00338D"/>
            <w:noWrap/>
            <w:vAlign w:val="center"/>
            <w:hideMark/>
          </w:tcPr>
          <w:p w14:paraId="3DEB1B60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978" w:type="pct"/>
            <w:shd w:val="clear" w:color="auto" w:fill="00338D"/>
            <w:vAlign w:val="center"/>
          </w:tcPr>
          <w:p w14:paraId="7F8617B3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8" w:type="pct"/>
            <w:shd w:val="clear" w:color="auto" w:fill="00338D"/>
            <w:noWrap/>
            <w:vAlign w:val="center"/>
            <w:hideMark/>
          </w:tcPr>
          <w:p w14:paraId="56482876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6A7505" w14:paraId="2712AAA1" w14:textId="77777777" w:rsidTr="006A7505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587F4E5B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14:paraId="26EDEEEC" w14:textId="7638D1A8" w:rsidR="00012AE1" w:rsidRPr="006A7505" w:rsidRDefault="006A7505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Gather virtual</w:t>
            </w:r>
            <w:r w:rsidR="00012AE1" w:rsidRPr="006A7505">
              <w:rPr>
                <w:rFonts w:cstheme="minorHAnsi"/>
                <w:color w:val="000000"/>
                <w:sz w:val="18"/>
                <w:szCs w:val="18"/>
              </w:rPr>
              <w:t xml:space="preserve"> materials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04" w:type="pct"/>
            <w:shd w:val="clear" w:color="auto" w:fill="auto"/>
            <w:noWrap/>
            <w:vAlign w:val="center"/>
            <w:hideMark/>
          </w:tcPr>
          <w:p w14:paraId="10F3A2DD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8" w:type="pct"/>
            <w:vAlign w:val="center"/>
          </w:tcPr>
          <w:p w14:paraId="6DBBA491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14:paraId="52A535ED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26AB783E" w14:textId="77777777" w:rsidTr="006A7505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7310A718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14:paraId="60E741D2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Prepare media kit</w:t>
            </w:r>
          </w:p>
        </w:tc>
        <w:tc>
          <w:tcPr>
            <w:tcW w:w="1504" w:type="pct"/>
            <w:shd w:val="clear" w:color="auto" w:fill="auto"/>
            <w:noWrap/>
            <w:vAlign w:val="center"/>
            <w:hideMark/>
          </w:tcPr>
          <w:p w14:paraId="22D50A1B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6A7505">
              <w:rPr>
                <w:rFonts w:cstheme="minorHAnsi"/>
                <w:sz w:val="18"/>
                <w:szCs w:val="18"/>
              </w:rPr>
              <w:t>PI Toolbox-Media Coverage-Media Kit</w:t>
            </w:r>
          </w:p>
        </w:tc>
        <w:tc>
          <w:tcPr>
            <w:tcW w:w="978" w:type="pct"/>
            <w:vAlign w:val="center"/>
          </w:tcPr>
          <w:p w14:paraId="61F1681A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14:paraId="0533936D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03553AF1" w14:textId="77777777" w:rsidTr="006A7505">
        <w:trPr>
          <w:trHeight w:val="300"/>
          <w:jc w:val="center"/>
        </w:trPr>
        <w:tc>
          <w:tcPr>
            <w:tcW w:w="267" w:type="pct"/>
            <w:shd w:val="clear" w:color="auto" w:fill="auto"/>
            <w:noWrap/>
            <w:vAlign w:val="center"/>
            <w:hideMark/>
          </w:tcPr>
          <w:p w14:paraId="1B30AC7B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3" w:type="pct"/>
            <w:shd w:val="clear" w:color="auto" w:fill="auto"/>
            <w:vAlign w:val="center"/>
            <w:hideMark/>
          </w:tcPr>
          <w:p w14:paraId="3555A8E0" w14:textId="77777777" w:rsidR="00012AE1" w:rsidRPr="006A7505" w:rsidRDefault="00012AE1" w:rsidP="006A7505">
            <w:pPr>
              <w:spacing w:before="120" w:after="120"/>
              <w:ind w:left="269" w:hanging="269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Publish follow-up paid advertisement</w:t>
            </w:r>
          </w:p>
        </w:tc>
        <w:tc>
          <w:tcPr>
            <w:tcW w:w="1504" w:type="pct"/>
            <w:shd w:val="clear" w:color="auto" w:fill="auto"/>
            <w:noWrap/>
            <w:vAlign w:val="center"/>
            <w:hideMark/>
          </w:tcPr>
          <w:p w14:paraId="323C6A13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8" w:type="pct"/>
            <w:vAlign w:val="center"/>
          </w:tcPr>
          <w:p w14:paraId="52BE266E" w14:textId="77777777" w:rsidR="00012AE1" w:rsidRPr="006A7505" w:rsidRDefault="00012AE1" w:rsidP="006A7505">
            <w:pPr>
              <w:spacing w:before="120" w:after="120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14:paraId="63D52765" w14:textId="77777777" w:rsidR="00012AE1" w:rsidRPr="006A7505" w:rsidRDefault="00012AE1" w:rsidP="006A7505">
            <w:pPr>
              <w:spacing w:before="120" w:after="12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60698551" w14:textId="77777777" w:rsidR="00511C94" w:rsidRDefault="00511C94"/>
    <w:p w14:paraId="0B20D5E0" w14:textId="48CA8AB9" w:rsidR="00511C94" w:rsidRDefault="00511C94" w:rsidP="00DD18A1">
      <w:pPr>
        <w:spacing w:before="120" w:after="120"/>
      </w:pPr>
      <w:r>
        <w:rPr>
          <w:rFonts w:cstheme="minorHAnsi"/>
          <w:b/>
          <w:color w:val="00338D"/>
          <w:sz w:val="20"/>
          <w:szCs w:val="20"/>
        </w:rPr>
        <w:t xml:space="preserve">Day of </w:t>
      </w:r>
      <w:r w:rsidR="00A1275E">
        <w:rPr>
          <w:rFonts w:cstheme="minorHAnsi"/>
          <w:b/>
          <w:color w:val="00338D"/>
          <w:sz w:val="20"/>
          <w:szCs w:val="20"/>
        </w:rPr>
        <w:t>M</w:t>
      </w:r>
      <w:r>
        <w:rPr>
          <w:rFonts w:cstheme="minorHAnsi"/>
          <w:b/>
          <w:color w:val="00338D"/>
          <w:sz w:val="20"/>
          <w:szCs w:val="20"/>
        </w:rPr>
        <w:t>eeting</w:t>
      </w:r>
    </w:p>
    <w:p w14:paraId="18031604" w14:textId="1DC7DFD3" w:rsidR="00DD18A1" w:rsidRPr="00DD18A1" w:rsidRDefault="00DD18A1" w:rsidP="00DD18A1">
      <w:pPr>
        <w:pStyle w:val="Caption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4173"/>
        <w:gridCol w:w="3780"/>
        <w:gridCol w:w="2433"/>
        <w:gridCol w:w="1332"/>
      </w:tblGrid>
      <w:tr w:rsidR="00511C94" w:rsidRPr="006A7505" w14:paraId="06890E89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00338D"/>
            <w:noWrap/>
            <w:vAlign w:val="center"/>
            <w:hideMark/>
          </w:tcPr>
          <w:p w14:paraId="2E2FE981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670" w:type="pct"/>
            <w:shd w:val="clear" w:color="auto" w:fill="00338D"/>
            <w:vAlign w:val="center"/>
            <w:hideMark/>
          </w:tcPr>
          <w:p w14:paraId="7F1DD20D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513" w:type="pct"/>
            <w:shd w:val="clear" w:color="auto" w:fill="00338D"/>
            <w:noWrap/>
            <w:vAlign w:val="center"/>
            <w:hideMark/>
          </w:tcPr>
          <w:p w14:paraId="361034E9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974" w:type="pct"/>
            <w:shd w:val="clear" w:color="auto" w:fill="00338D"/>
            <w:vAlign w:val="center"/>
          </w:tcPr>
          <w:p w14:paraId="26CA8F9C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3" w:type="pct"/>
            <w:shd w:val="clear" w:color="auto" w:fill="00338D"/>
            <w:noWrap/>
            <w:vAlign w:val="center"/>
            <w:hideMark/>
          </w:tcPr>
          <w:p w14:paraId="43F419A8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511C94" w:rsidRPr="006A7505" w14:paraId="50495587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52FF62B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2A7A716D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Dress appropriately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365E3ADD" w14:textId="02640B11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Business casual </w:t>
            </w:r>
          </w:p>
        </w:tc>
        <w:tc>
          <w:tcPr>
            <w:tcW w:w="974" w:type="pct"/>
            <w:vAlign w:val="center"/>
          </w:tcPr>
          <w:p w14:paraId="58050913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543A011B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19CC9162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28630B63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7AB8ABA7" w14:textId="2D929879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Arrive </w:t>
            </w:r>
            <w:r w:rsidR="006A7505">
              <w:rPr>
                <w:rFonts w:cstheme="minorHAnsi"/>
                <w:color w:val="000000"/>
                <w:sz w:val="18"/>
                <w:szCs w:val="18"/>
              </w:rPr>
              <w:t xml:space="preserve">on virtual platform </w:t>
            </w:r>
            <w:r w:rsidRPr="006A7505">
              <w:rPr>
                <w:rFonts w:cstheme="minorHAnsi"/>
                <w:color w:val="000000"/>
                <w:sz w:val="18"/>
                <w:szCs w:val="18"/>
              </w:rPr>
              <w:t>early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199E2BF1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4" w:type="pct"/>
            <w:vAlign w:val="center"/>
          </w:tcPr>
          <w:p w14:paraId="6408833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359E6D1C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3C43962F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6633687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5D3C1BE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Test audio-visual equipment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6607A2B1" w14:textId="585ABDC3" w:rsidR="00012AE1" w:rsidRPr="006A7505" w:rsidRDefault="00340A46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C</w:t>
            </w:r>
            <w:r w:rsidR="00012AE1" w:rsidRPr="006A7505">
              <w:rPr>
                <w:rFonts w:cstheme="minorHAnsi"/>
                <w:color w:val="000000"/>
                <w:sz w:val="18"/>
                <w:szCs w:val="18"/>
              </w:rPr>
              <w:t>omplete 1 hour prior to meeting</w:t>
            </w:r>
          </w:p>
        </w:tc>
        <w:tc>
          <w:tcPr>
            <w:tcW w:w="974" w:type="pct"/>
            <w:vAlign w:val="center"/>
          </w:tcPr>
          <w:p w14:paraId="4DF9537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7103DD09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46685FA3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07E562E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06107CAF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Brief project management team (review assignments and talking points, be enthusiastic &amp; knowledgeable, watch for VIPs)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418BF89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30-60 minutes prior to meeting</w:t>
            </w:r>
          </w:p>
        </w:tc>
        <w:tc>
          <w:tcPr>
            <w:tcW w:w="974" w:type="pct"/>
            <w:vAlign w:val="center"/>
          </w:tcPr>
          <w:p w14:paraId="31CCFA2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1FA635BD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567EDD2C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2D29D11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3847809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Have media kit available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2A1D699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4" w:type="pct"/>
            <w:vAlign w:val="center"/>
          </w:tcPr>
          <w:p w14:paraId="456890EF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578CFAD0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2EFA8D33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BF7B221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48799153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Be flexible but execute the plan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7AC9083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0D4D623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CBD2327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2695F9DC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5D07A51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09550261" w14:textId="7E6443C4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Make note of follow-up questions you </w:t>
            </w:r>
            <w:r w:rsidR="006A7505">
              <w:rPr>
                <w:rFonts w:cstheme="minorHAnsi"/>
                <w:color w:val="000000"/>
                <w:sz w:val="18"/>
                <w:szCs w:val="18"/>
              </w:rPr>
              <w:t>cannot</w:t>
            </w: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 answer (O</w:t>
            </w:r>
            <w:r w:rsidR="006A7505">
              <w:rPr>
                <w:rFonts w:cstheme="minorHAnsi"/>
                <w:color w:val="000000"/>
                <w:sz w:val="18"/>
                <w:szCs w:val="18"/>
              </w:rPr>
              <w:t>kay</w:t>
            </w: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 to say I need to investigate that and get back to you)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1D48FE5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1452CEF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7DA8E68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78EBEC85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29F2AB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0F3768E2" w14:textId="76376A3B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Ensure </w:t>
            </w:r>
            <w:r w:rsidR="009A594B">
              <w:rPr>
                <w:rFonts w:cstheme="minorHAnsi"/>
                <w:color w:val="000000"/>
                <w:sz w:val="18"/>
                <w:szCs w:val="18"/>
              </w:rPr>
              <w:t xml:space="preserve">virtual </w:t>
            </w:r>
            <w:r w:rsidRPr="006A7505">
              <w:rPr>
                <w:rFonts w:cstheme="minorHAnsi"/>
                <w:color w:val="000000"/>
                <w:sz w:val="18"/>
                <w:szCs w:val="18"/>
              </w:rPr>
              <w:t>stations are staffed: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5BBF5FDF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57CDC993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CBAE4E5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511C94" w:rsidRPr="006A7505" w14:paraId="5EDBC130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  <w:hideMark/>
          </w:tcPr>
          <w:p w14:paraId="0DDDA78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  <w:hideMark/>
          </w:tcPr>
          <w:p w14:paraId="0B70873D" w14:textId="5D71013B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Welcome/Registration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7700F48A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7AB259F9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2732B1CD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12B718F8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F8F45B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672AAA4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180926A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321C9CAD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EB361AE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6826904C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1545A3E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BACDB03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215AC7A0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32A90E2E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A91D860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581D930D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A7AA10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D7F84B2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601278A1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3FAA9BC5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F26A1E5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54CA0F0D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19F30C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531F91C5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7D280AFB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043A3161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78502D2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76B74D7D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6B03A9D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11C59186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636C782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534A4C0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4539CE8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12A6238A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7124B31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7F83F5F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79A3DF46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1EB97060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4B18D4BD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0AEFEA07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AAE268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5609924A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Exhibit/Display Station Staffing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483DFB05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0CD3DC5D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36B9A4B1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5261CAE9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0F1CC3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4733F9E6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Facilitator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3006D4EE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11238947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B5621F7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22E12039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0CB21FBE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2878805C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Presenter(s)/Speaker(s)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31E11613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2318A9C6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0435E6BA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7000C0B7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319DFC7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14EACE80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Q&amp;A Panel Participants (if applicable)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0F00CE9B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2D02DC70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61CF7D24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4FDEA8B0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67EE293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6B0CD45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Note-Taker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37BFAE2D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4F89D395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7586CFCC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11C94" w:rsidRPr="006A7505" w14:paraId="5AE4D4F6" w14:textId="77777777" w:rsidTr="006A7505">
        <w:trPr>
          <w:trHeight w:val="300"/>
          <w:jc w:val="center"/>
        </w:trPr>
        <w:tc>
          <w:tcPr>
            <w:tcW w:w="309" w:type="pct"/>
            <w:shd w:val="clear" w:color="auto" w:fill="auto"/>
            <w:noWrap/>
            <w:vAlign w:val="center"/>
          </w:tcPr>
          <w:p w14:paraId="2BFA5137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70" w:type="pct"/>
            <w:shd w:val="clear" w:color="auto" w:fill="auto"/>
            <w:vAlign w:val="center"/>
          </w:tcPr>
          <w:p w14:paraId="3D0A6653" w14:textId="77777777" w:rsidR="00012AE1" w:rsidRPr="006A7505" w:rsidRDefault="00012AE1" w:rsidP="00340A46">
            <w:pPr>
              <w:pStyle w:val="ListParagraph"/>
              <w:numPr>
                <w:ilvl w:val="0"/>
                <w:numId w:val="25"/>
              </w:numPr>
              <w:rPr>
                <w:rFonts w:eastAsiaTheme="majorEastAsia" w:cstheme="minorHAnsi"/>
                <w:sz w:val="18"/>
                <w:szCs w:val="18"/>
              </w:rPr>
            </w:pPr>
            <w:r w:rsidRPr="006A7505">
              <w:rPr>
                <w:rFonts w:eastAsiaTheme="majorEastAsia" w:cstheme="minorHAnsi"/>
                <w:sz w:val="18"/>
                <w:szCs w:val="18"/>
              </w:rPr>
              <w:t>Comment Table Staffing (if needed)</w:t>
            </w:r>
          </w:p>
        </w:tc>
        <w:tc>
          <w:tcPr>
            <w:tcW w:w="1513" w:type="pct"/>
            <w:shd w:val="clear" w:color="auto" w:fill="auto"/>
            <w:noWrap/>
            <w:vAlign w:val="center"/>
          </w:tcPr>
          <w:p w14:paraId="53045298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74" w:type="pct"/>
            <w:vAlign w:val="center"/>
          </w:tcPr>
          <w:p w14:paraId="67E18641" w14:textId="77777777" w:rsidR="00012AE1" w:rsidRPr="006A7505" w:rsidRDefault="00012AE1" w:rsidP="005072E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51E8612D" w14:textId="77777777" w:rsidR="00012AE1" w:rsidRPr="006A7505" w:rsidRDefault="00012AE1" w:rsidP="005072E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1B97F873" w14:textId="63FED43E" w:rsidR="00511C94" w:rsidRDefault="00511C94"/>
    <w:p w14:paraId="1E22084D" w14:textId="6A7855A7" w:rsidR="00DD18A1" w:rsidRPr="00DD18A1" w:rsidRDefault="00DD18A1" w:rsidP="00DD18A1">
      <w:pPr>
        <w:pStyle w:val="Caption"/>
        <w:spacing w:after="0"/>
        <w:rPr>
          <w:sz w:val="16"/>
          <w:szCs w:val="16"/>
        </w:rPr>
      </w:pPr>
    </w:p>
    <w:p w14:paraId="5EB0E1A0" w14:textId="5B17DADF" w:rsidR="00340A46" w:rsidRDefault="00340A46" w:rsidP="00DD18A1">
      <w:pPr>
        <w:spacing w:before="120" w:after="120"/>
        <w:rPr>
          <w:rFonts w:cstheme="minorHAnsi"/>
          <w:b/>
          <w:color w:val="00338D"/>
          <w:sz w:val="20"/>
          <w:szCs w:val="20"/>
        </w:rPr>
      </w:pPr>
      <w:r>
        <w:rPr>
          <w:rFonts w:cstheme="minorHAnsi"/>
          <w:b/>
          <w:color w:val="00338D"/>
          <w:sz w:val="20"/>
          <w:szCs w:val="20"/>
        </w:rPr>
        <w:t>Meeting Follow-Up</w:t>
      </w:r>
    </w:p>
    <w:p w14:paraId="50AE1874" w14:textId="54DF3DB8" w:rsidR="00DD18A1" w:rsidRPr="00DD18A1" w:rsidRDefault="00DD18A1" w:rsidP="00DD18A1">
      <w:pPr>
        <w:pStyle w:val="Caption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666"/>
        <w:gridCol w:w="4519"/>
        <w:gridCol w:w="3597"/>
        <w:gridCol w:w="2400"/>
        <w:gridCol w:w="1309"/>
      </w:tblGrid>
      <w:tr w:rsidR="00340A46" w:rsidRPr="006A7505" w14:paraId="585C493E" w14:textId="77777777" w:rsidTr="006A7505">
        <w:trPr>
          <w:trHeight w:val="300"/>
          <w:jc w:val="center"/>
        </w:trPr>
        <w:tc>
          <w:tcPr>
            <w:tcW w:w="275" w:type="pct"/>
            <w:shd w:val="clear" w:color="auto" w:fill="00338D"/>
            <w:noWrap/>
            <w:vAlign w:val="center"/>
            <w:hideMark/>
          </w:tcPr>
          <w:p w14:paraId="78B4A8DD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Done</w:t>
            </w:r>
          </w:p>
        </w:tc>
        <w:tc>
          <w:tcPr>
            <w:tcW w:w="1823" w:type="pct"/>
            <w:shd w:val="clear" w:color="auto" w:fill="00338D"/>
            <w:vAlign w:val="center"/>
            <w:hideMark/>
          </w:tcPr>
          <w:p w14:paraId="45BF1C99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To-Do</w:t>
            </w:r>
          </w:p>
        </w:tc>
        <w:tc>
          <w:tcPr>
            <w:tcW w:w="1395" w:type="pct"/>
            <w:shd w:val="clear" w:color="auto" w:fill="00338D"/>
            <w:noWrap/>
            <w:vAlign w:val="center"/>
            <w:hideMark/>
          </w:tcPr>
          <w:p w14:paraId="4FB8EC3A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Notes and Template/Guidance Location</w:t>
            </w:r>
          </w:p>
        </w:tc>
        <w:tc>
          <w:tcPr>
            <w:tcW w:w="972" w:type="pct"/>
            <w:shd w:val="clear" w:color="auto" w:fill="00338D"/>
            <w:vAlign w:val="center"/>
          </w:tcPr>
          <w:p w14:paraId="044B5453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Assigned To</w:t>
            </w:r>
          </w:p>
        </w:tc>
        <w:tc>
          <w:tcPr>
            <w:tcW w:w="535" w:type="pct"/>
            <w:shd w:val="clear" w:color="auto" w:fill="00338D"/>
            <w:noWrap/>
            <w:vAlign w:val="center"/>
            <w:hideMark/>
          </w:tcPr>
          <w:p w14:paraId="58EEB32A" w14:textId="77777777" w:rsidR="00012AE1" w:rsidRPr="006A7505" w:rsidRDefault="00012AE1" w:rsidP="005072EF">
            <w:pPr>
              <w:jc w:val="center"/>
              <w:rPr>
                <w:rFonts w:cstheme="minorHAnsi"/>
                <w:b/>
                <w:bCs/>
                <w:color w:val="FFFFFF"/>
                <w:sz w:val="18"/>
                <w:szCs w:val="18"/>
              </w:rPr>
            </w:pPr>
            <w:r w:rsidRPr="006A7505">
              <w:rPr>
                <w:rFonts w:cstheme="minorHAnsi"/>
                <w:b/>
                <w:bCs/>
                <w:color w:val="FFFFFF"/>
                <w:sz w:val="18"/>
                <w:szCs w:val="18"/>
              </w:rPr>
              <w:t>Due Date</w:t>
            </w:r>
          </w:p>
        </w:tc>
      </w:tr>
      <w:tr w:rsidR="00340A46" w:rsidRPr="006A7505" w14:paraId="0C2CA2C6" w14:textId="77777777" w:rsidTr="006A7505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772BA7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376788F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Prepare comment responses and public meeting report and circulate for review</w:t>
            </w:r>
          </w:p>
        </w:tc>
        <w:tc>
          <w:tcPr>
            <w:tcW w:w="1395" w:type="pct"/>
            <w:shd w:val="clear" w:color="auto" w:fill="auto"/>
            <w:noWrap/>
            <w:vAlign w:val="center"/>
            <w:hideMark/>
          </w:tcPr>
          <w:p w14:paraId="19FE7EF8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2" w:type="pct"/>
            <w:vAlign w:val="center"/>
          </w:tcPr>
          <w:p w14:paraId="5359A0A5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3074CEC2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6A7505" w14:paraId="5108D121" w14:textId="77777777" w:rsidTr="006A7505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76D458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2611C781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Send/Publish comment responses within 30-60 calendar days after close of comment period</w:t>
            </w:r>
          </w:p>
        </w:tc>
        <w:tc>
          <w:tcPr>
            <w:tcW w:w="1395" w:type="pct"/>
            <w:shd w:val="clear" w:color="auto" w:fill="auto"/>
            <w:noWrap/>
            <w:vAlign w:val="center"/>
            <w:hideMark/>
          </w:tcPr>
          <w:p w14:paraId="131F69D2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2" w:type="pct"/>
            <w:vAlign w:val="center"/>
          </w:tcPr>
          <w:p w14:paraId="372B5B7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15614E62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6A7505" w14:paraId="18764CC8" w14:textId="77777777" w:rsidTr="006A7505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A4BBC6C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2688687B" w14:textId="70B72789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Upload materials to </w:t>
            </w:r>
            <w:r w:rsidR="006A7505">
              <w:rPr>
                <w:rFonts w:cstheme="minorHAnsi"/>
                <w:color w:val="000000"/>
                <w:sz w:val="18"/>
                <w:szCs w:val="18"/>
              </w:rPr>
              <w:t>intranet</w:t>
            </w:r>
          </w:p>
        </w:tc>
        <w:tc>
          <w:tcPr>
            <w:tcW w:w="1395" w:type="pct"/>
            <w:shd w:val="clear" w:color="auto" w:fill="auto"/>
            <w:noWrap/>
            <w:vAlign w:val="center"/>
            <w:hideMark/>
          </w:tcPr>
          <w:p w14:paraId="5A1D0A1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 xml:space="preserve">PI Toolbox-File Management </w:t>
            </w:r>
          </w:p>
        </w:tc>
        <w:tc>
          <w:tcPr>
            <w:tcW w:w="972" w:type="pct"/>
            <w:vAlign w:val="center"/>
          </w:tcPr>
          <w:p w14:paraId="2718817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22BE17C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6A7505" w14:paraId="6556CB08" w14:textId="77777777" w:rsidTr="006A7505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</w:tcPr>
          <w:p w14:paraId="0D6C5C8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23" w:type="pct"/>
            <w:shd w:val="clear" w:color="auto" w:fill="auto"/>
            <w:vAlign w:val="center"/>
          </w:tcPr>
          <w:p w14:paraId="1125EED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Update Public Engagement Plan, if necessary</w:t>
            </w:r>
          </w:p>
        </w:tc>
        <w:tc>
          <w:tcPr>
            <w:tcW w:w="1395" w:type="pct"/>
            <w:shd w:val="clear" w:color="auto" w:fill="auto"/>
            <w:noWrap/>
            <w:vAlign w:val="center"/>
          </w:tcPr>
          <w:p w14:paraId="7748CBD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sz w:val="18"/>
                <w:szCs w:val="18"/>
              </w:rPr>
              <w:t>PI Toolbox-Public Engagement Plan</w:t>
            </w:r>
          </w:p>
        </w:tc>
        <w:tc>
          <w:tcPr>
            <w:tcW w:w="972" w:type="pct"/>
            <w:vAlign w:val="center"/>
          </w:tcPr>
          <w:p w14:paraId="3EC06B6B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</w:tcPr>
          <w:p w14:paraId="76E5B4D2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340A46" w:rsidRPr="006A7505" w14:paraId="355F3C62" w14:textId="77777777" w:rsidTr="006A7505">
        <w:trPr>
          <w:trHeight w:val="300"/>
          <w:jc w:val="center"/>
        </w:trPr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DB7DDBA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14:paraId="21C21106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  <w:p w14:paraId="2D13CE99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3" w:type="pct"/>
            <w:shd w:val="clear" w:color="auto" w:fill="auto"/>
            <w:vAlign w:val="center"/>
            <w:hideMark/>
          </w:tcPr>
          <w:p w14:paraId="6BE99EFE" w14:textId="57A65B18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Prepare and upload Public Meeting Summary to </w:t>
            </w:r>
            <w:r w:rsidR="006A7505">
              <w:rPr>
                <w:rFonts w:cstheme="minorHAnsi"/>
                <w:color w:val="000000"/>
                <w:sz w:val="18"/>
                <w:szCs w:val="18"/>
              </w:rPr>
              <w:t>intranet</w:t>
            </w:r>
            <w:r w:rsidRPr="006A7505">
              <w:rPr>
                <w:rFonts w:cstheme="minorHAnsi"/>
                <w:color w:val="000000"/>
                <w:sz w:val="18"/>
                <w:szCs w:val="18"/>
              </w:rPr>
              <w:t xml:space="preserve"> within 60 calendar days after close of comment period</w:t>
            </w:r>
          </w:p>
        </w:tc>
        <w:tc>
          <w:tcPr>
            <w:tcW w:w="1395" w:type="pct"/>
            <w:shd w:val="clear" w:color="auto" w:fill="auto"/>
            <w:noWrap/>
            <w:vAlign w:val="center"/>
            <w:hideMark/>
          </w:tcPr>
          <w:p w14:paraId="7C856730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6A7505">
              <w:rPr>
                <w:rFonts w:cstheme="minorHAnsi"/>
                <w:color w:val="000000"/>
                <w:sz w:val="18"/>
                <w:szCs w:val="18"/>
              </w:rPr>
              <w:t> </w:t>
            </w:r>
            <w:r w:rsidRPr="006A7505">
              <w:rPr>
                <w:rFonts w:cstheme="minorHAnsi"/>
                <w:sz w:val="18"/>
                <w:szCs w:val="18"/>
              </w:rPr>
              <w:t>PI Toolbox-Public Notifications</w:t>
            </w:r>
          </w:p>
        </w:tc>
        <w:tc>
          <w:tcPr>
            <w:tcW w:w="972" w:type="pct"/>
            <w:vAlign w:val="center"/>
          </w:tcPr>
          <w:p w14:paraId="24D49274" w14:textId="77777777" w:rsidR="00012AE1" w:rsidRPr="006A7505" w:rsidRDefault="00012AE1" w:rsidP="005072EF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0A0322EB" w14:textId="77777777" w:rsidR="00012AE1" w:rsidRPr="006A7505" w:rsidRDefault="00012AE1" w:rsidP="005072EF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43C9DD08" w14:textId="77777777" w:rsidR="00012AE1" w:rsidRPr="00012AE1" w:rsidRDefault="00012AE1" w:rsidP="00012AE1">
      <w:pPr>
        <w:pStyle w:val="BodyText"/>
        <w:spacing w:before="120" w:after="120"/>
        <w:rPr>
          <w:rFonts w:cstheme="minorHAnsi"/>
          <w:b/>
        </w:rPr>
      </w:pPr>
    </w:p>
    <w:sectPr w:rsidR="00012AE1" w:rsidRPr="00012AE1" w:rsidSect="006A75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1440" w:right="1440" w:bottom="1440" w:left="1440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CE521" w14:textId="77777777" w:rsidR="0097091C" w:rsidRDefault="0097091C" w:rsidP="003F0066">
      <w:r>
        <w:separator/>
      </w:r>
    </w:p>
  </w:endnote>
  <w:endnote w:type="continuationSeparator" w:id="0">
    <w:p w14:paraId="5CD4F844" w14:textId="77777777" w:rsidR="0097091C" w:rsidRDefault="0097091C" w:rsidP="003F0066">
      <w:r>
        <w:continuationSeparator/>
      </w:r>
    </w:p>
  </w:endnote>
  <w:endnote w:type="continuationNotice" w:id="1">
    <w:p w14:paraId="08A08E40" w14:textId="77777777" w:rsidR="0097091C" w:rsidRDefault="009709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785DB7FD-5F7A-4B01-BEE6-514743F0A647}"/>
    <w:embedBold r:id="rId2" w:fontKey="{36008C10-90FB-4D8C-96A2-8610AB7BD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025CE7-C7C3-48A1-8A35-919B3DD2A18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AD930CA-B5BE-44F4-8B16-00078A76BB2C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724A4596-F978-4894-9744-DD1A07774D7D}"/>
    <w:embedItalic r:id="rId6" w:fontKey="{A6856AD3-D22F-435D-BC3D-8E215C1F8E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45709B6-7FC6-495D-AD29-38BE148E8AD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23A42F2E-367B-40AD-9781-AAB6E6DD856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9" w:fontKey="{D252C1EF-EA11-43AA-936B-3A3159902DF3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3B13" w14:textId="77777777" w:rsidR="00580B62" w:rsidRDefault="00580B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048F3DD5" w:rsidR="00425340" w:rsidRDefault="00425340" w:rsidP="008F7103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16DD4BA" wp14:editId="6E0B54AD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240B2E78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580B62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CF37A0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05pt;margin-top:804.5pt;width:292.9pt;height:33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240B2E78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580B62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CF37A0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D99600" wp14:editId="43BC6D27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51BA1EEC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580B62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CF37A0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margin-left:59.6pt;margin-top:805.1pt;width:303.25pt;height:3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51BA1EEC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580B62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CF37A0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8F7103">
      <w:rPr>
        <w:rStyle w:val="PageNumber"/>
        <w:rFonts w:asciiTheme="majorHAnsi" w:hAnsiTheme="majorHAnsi" w:cstheme="majorHAnsi"/>
        <w:b w:val="0"/>
        <w:bCs/>
        <w:color w:val="25408F"/>
        <w:sz w:val="16"/>
      </w:rPr>
      <w:t xml:space="preserve">                  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24A5075E" w:rsidR="009A11C2" w:rsidRPr="009A11C2" w:rsidRDefault="009A11C2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  <w:bookmarkStart w:id="2" w:name="_Hlk126858421"/>
    <w:bookmarkStart w:id="3" w:name="_Hlk126858422"/>
    <w:r w:rsidRPr="00317D3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8F7103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>VIRTUAL PUBLIC</w:t>
    </w:r>
    <w:r w:rsidR="00BA6BF5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 xml:space="preserve"> </w:t>
    </w:r>
    <w:r w:rsidR="00012AE1">
      <w:rPr>
        <w:rFonts w:asciiTheme="minorHAnsi" w:eastAsia="+mn-ea" w:hAnsiTheme="minorHAnsi" w:cstheme="minorHAnsi"/>
        <w:color w:val="CDA139"/>
        <w:spacing w:val="5"/>
        <w:kern w:val="24"/>
        <w:sz w:val="16"/>
        <w:szCs w:val="16"/>
      </w:rPr>
      <w:t xml:space="preserve">MEETING 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C277" w14:textId="77777777" w:rsidR="00580B62" w:rsidRDefault="00580B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ACC25" w14:textId="77777777" w:rsidR="0097091C" w:rsidRDefault="0097091C" w:rsidP="003F0066">
      <w:r>
        <w:separator/>
      </w:r>
    </w:p>
  </w:footnote>
  <w:footnote w:type="continuationSeparator" w:id="0">
    <w:p w14:paraId="220EA87B" w14:textId="77777777" w:rsidR="0097091C" w:rsidRDefault="0097091C" w:rsidP="003F0066">
      <w:r>
        <w:continuationSeparator/>
      </w:r>
    </w:p>
  </w:footnote>
  <w:footnote w:type="continuationNotice" w:id="1">
    <w:p w14:paraId="7BE41978" w14:textId="77777777" w:rsidR="0097091C" w:rsidRDefault="009709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600C" w14:textId="77777777" w:rsidR="00580B62" w:rsidRDefault="00580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591A67FB" w:rsidR="001F1C3C" w:rsidRPr="0018510F" w:rsidRDefault="00012AE1" w:rsidP="009A11C2">
    <w:pPr>
      <w:spacing w:before="20"/>
      <w:ind w:left="20"/>
      <w:rPr>
        <w:color w:val="A6A6A6" w:themeColor="background2" w:themeShade="A6"/>
      </w:rPr>
    </w:pPr>
    <w:r>
      <w:rPr>
        <w:noProof/>
        <w:color w:val="A6A6A6" w:themeColor="background2" w:themeShade="A6"/>
      </w:rPr>
      <w:drawing>
        <wp:anchor distT="0" distB="0" distL="114300" distR="114300" simplePos="0" relativeHeight="251658752" behindDoc="1" locked="0" layoutInCell="1" allowOverlap="1" wp14:anchorId="695F651D" wp14:editId="4BCF6E82">
          <wp:simplePos x="0" y="0"/>
          <wp:positionH relativeFrom="column">
            <wp:posOffset>-1103142</wp:posOffset>
          </wp:positionH>
          <wp:positionV relativeFrom="paragraph">
            <wp:posOffset>-310662</wp:posOffset>
          </wp:positionV>
          <wp:extent cx="10064262" cy="33401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4303" cy="342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A6A6A6" w:themeColor="background2" w:themeShade="A6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49CE19C" wp14:editId="1453D41B">
              <wp:simplePos x="0" y="0"/>
              <wp:positionH relativeFrom="margin">
                <wp:align>center</wp:align>
              </wp:positionH>
              <wp:positionV relativeFrom="paragraph">
                <wp:posOffset>-550122</wp:posOffset>
              </wp:positionV>
              <wp:extent cx="727671" cy="727671"/>
              <wp:effectExtent l="0" t="0" r="34925" b="34925"/>
              <wp:wrapNone/>
              <wp:docPr id="6" name="objec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671" cy="727671"/>
                      </a:xfrm>
                      <a:prstGeom prst="rect">
                        <a:avLst/>
                      </a:prstGeom>
                      <a:blipFill>
                        <a:blip r:embed="rId2" cstate="print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12700" dist="254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3A936798" id="object 7" o:spid="_x0000_s1026" style="position:absolute;margin-left:0;margin-top:-43.3pt;width:57.3pt;height:57.3pt;z-index:-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" stroked="f">
              <v:fill r:id="rId3" o:title="" recolor="t" rotate="t" type="frame"/>
              <v:shadow on="t" color="black" opacity="26214f" origin="-.5,-.5" offset=".49892mm,.49892mm"/>
              <v:textbox inset="0,0,0,0"/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F5314" w14:textId="77777777" w:rsidR="00580B62" w:rsidRDefault="00580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0CCB0C54"/>
    <w:multiLevelType w:val="hybridMultilevel"/>
    <w:tmpl w:val="F20C7A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06DCD"/>
    <w:multiLevelType w:val="hybridMultilevel"/>
    <w:tmpl w:val="19149700"/>
    <w:lvl w:ilvl="0" w:tplc="657EF498">
      <w:start w:val="9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4" w15:restartNumberingAfterBreak="0">
    <w:nsid w:val="1BF11801"/>
    <w:multiLevelType w:val="hybridMultilevel"/>
    <w:tmpl w:val="2804AAF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D5653"/>
    <w:multiLevelType w:val="hybridMultilevel"/>
    <w:tmpl w:val="CAD87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514F4"/>
    <w:multiLevelType w:val="hybridMultilevel"/>
    <w:tmpl w:val="15166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9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0" w15:restartNumberingAfterBreak="0">
    <w:nsid w:val="2A703AE7"/>
    <w:multiLevelType w:val="hybridMultilevel"/>
    <w:tmpl w:val="EDFEB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12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955A1"/>
    <w:multiLevelType w:val="hybridMultilevel"/>
    <w:tmpl w:val="F87AEBC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8458F"/>
    <w:multiLevelType w:val="hybridMultilevel"/>
    <w:tmpl w:val="C778C58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20" w15:restartNumberingAfterBreak="0">
    <w:nsid w:val="6DC44F41"/>
    <w:multiLevelType w:val="hybridMultilevel"/>
    <w:tmpl w:val="80A6FC7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9730D"/>
    <w:multiLevelType w:val="hybridMultilevel"/>
    <w:tmpl w:val="FFDC487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91F94"/>
    <w:multiLevelType w:val="hybridMultilevel"/>
    <w:tmpl w:val="51A48DF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30B74"/>
    <w:multiLevelType w:val="hybridMultilevel"/>
    <w:tmpl w:val="2D7EA3B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19"/>
  </w:num>
  <w:num w:numId="3" w16cid:durableId="1969624719">
    <w:abstractNumId w:val="11"/>
  </w:num>
  <w:num w:numId="4" w16cid:durableId="594560630">
    <w:abstractNumId w:val="8"/>
  </w:num>
  <w:num w:numId="5" w16cid:durableId="978850309">
    <w:abstractNumId w:val="21"/>
  </w:num>
  <w:num w:numId="6" w16cid:durableId="335309447">
    <w:abstractNumId w:val="18"/>
  </w:num>
  <w:num w:numId="7" w16cid:durableId="1875144946">
    <w:abstractNumId w:val="3"/>
  </w:num>
  <w:num w:numId="8" w16cid:durableId="375588973">
    <w:abstractNumId w:val="17"/>
  </w:num>
  <w:num w:numId="9" w16cid:durableId="729813595">
    <w:abstractNumId w:val="22"/>
  </w:num>
  <w:num w:numId="10" w16cid:durableId="757168689">
    <w:abstractNumId w:val="27"/>
  </w:num>
  <w:num w:numId="11" w16cid:durableId="1717311860">
    <w:abstractNumId w:val="6"/>
  </w:num>
  <w:num w:numId="12" w16cid:durableId="425738443">
    <w:abstractNumId w:val="13"/>
  </w:num>
  <w:num w:numId="13" w16cid:durableId="1444568937">
    <w:abstractNumId w:val="25"/>
  </w:num>
  <w:num w:numId="14" w16cid:durableId="1128086889">
    <w:abstractNumId w:val="9"/>
  </w:num>
  <w:num w:numId="15" w16cid:durableId="1403288801">
    <w:abstractNumId w:val="16"/>
  </w:num>
  <w:num w:numId="16" w16cid:durableId="1815098917">
    <w:abstractNumId w:val="12"/>
  </w:num>
  <w:num w:numId="17" w16cid:durableId="2067336326">
    <w:abstractNumId w:val="10"/>
  </w:num>
  <w:num w:numId="18" w16cid:durableId="327439226">
    <w:abstractNumId w:val="2"/>
  </w:num>
  <w:num w:numId="19" w16cid:durableId="1020157945">
    <w:abstractNumId w:val="7"/>
  </w:num>
  <w:num w:numId="20" w16cid:durableId="423191984">
    <w:abstractNumId w:val="5"/>
  </w:num>
  <w:num w:numId="21" w16cid:durableId="215703391">
    <w:abstractNumId w:val="23"/>
  </w:num>
  <w:num w:numId="22" w16cid:durableId="494875994">
    <w:abstractNumId w:val="1"/>
  </w:num>
  <w:num w:numId="23" w16cid:durableId="878052113">
    <w:abstractNumId w:val="15"/>
  </w:num>
  <w:num w:numId="24" w16cid:durableId="1005405381">
    <w:abstractNumId w:val="14"/>
  </w:num>
  <w:num w:numId="25" w16cid:durableId="230428194">
    <w:abstractNumId w:val="20"/>
  </w:num>
  <w:num w:numId="26" w16cid:durableId="868759057">
    <w:abstractNumId w:val="26"/>
  </w:num>
  <w:num w:numId="27" w16cid:durableId="153569177">
    <w:abstractNumId w:val="24"/>
  </w:num>
  <w:num w:numId="28" w16cid:durableId="2082409009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2AE1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C774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34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A46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457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949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16F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1C94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0B62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484"/>
    <w:rsid w:val="006A471A"/>
    <w:rsid w:val="006A6675"/>
    <w:rsid w:val="006A67C7"/>
    <w:rsid w:val="006A694E"/>
    <w:rsid w:val="006A6ED6"/>
    <w:rsid w:val="006A7383"/>
    <w:rsid w:val="006A7505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582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103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4790"/>
    <w:rsid w:val="009352AB"/>
    <w:rsid w:val="009355B0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091C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594B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75E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7A0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179B0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2F1C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18A1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0A6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5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67A3A5-1D39-4557-82BA-DCC568B6F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4</TotalTime>
  <Pages>9</Pages>
  <Words>1039</Words>
  <Characters>7066</Characters>
  <Application>Microsoft Office Word</Application>
  <DocSecurity>0</DocSecurity>
  <Lines>613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4</cp:revision>
  <cp:lastPrinted>2000-03-07T09:20:00Z</cp:lastPrinted>
  <dcterms:created xsi:type="dcterms:W3CDTF">2023-12-14T23:51:00Z</dcterms:created>
  <dcterms:modified xsi:type="dcterms:W3CDTF">2023-12-15T00:06:00Z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76064bd50ab8df73b2d7a0efd4340a8ebc5c89af49ca75768685686bb69c2d44</vt:lpwstr>
  </property>
</Properties>
</file>